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10757465"/>
        <w:docPartObj>
          <w:docPartGallery w:val="Cover Pages"/>
          <w:docPartUnique/>
        </w:docPartObj>
      </w:sdtPr>
      <w:sdtContent>
        <w:p w14:paraId="011BDC8C" w14:textId="35CB6A73" w:rsidR="002D5E94" w:rsidRDefault="00D67CA6" w:rsidP="00D44A5B">
          <w:pPr>
            <w:pStyle w:val="BodyText"/>
          </w:pPr>
          <w:r>
            <w:rPr>
              <w:noProof/>
              <w:color w:val="364949" w:themeColor="text1" w:themeTint="D9"/>
            </w:rPr>
            <mc:AlternateContent>
              <mc:Choice Requires="wps">
                <w:drawing>
                  <wp:anchor distT="0" distB="0" distL="114300" distR="114300" simplePos="0" relativeHeight="251660288" behindDoc="0" locked="0" layoutInCell="1" allowOverlap="1" wp14:anchorId="21B66087" wp14:editId="59587915">
                    <wp:simplePos x="0" y="0"/>
                    <wp:positionH relativeFrom="margin">
                      <wp:posOffset>177800</wp:posOffset>
                    </wp:positionH>
                    <wp:positionV relativeFrom="paragraph">
                      <wp:posOffset>5917997</wp:posOffset>
                    </wp:positionV>
                    <wp:extent cx="4524292" cy="1331595"/>
                    <wp:effectExtent l="0" t="0" r="0" b="0"/>
                    <wp:wrapNone/>
                    <wp:docPr id="611030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292" cy="1331595"/>
                            </a:xfrm>
                            <a:prstGeom prst="rect">
                              <a:avLst/>
                            </a:prstGeom>
                            <a:noFill/>
                            <a:ln>
                              <a:noFill/>
                            </a:ln>
                            <a:extLst>
                              <a:ext uri="{909E8E84-426E-40DD-AFC4-6F175D3DCCD1}">
                                <a14:hiddenFill xmlns:a14="http://schemas.microsoft.com/office/drawing/2010/main">
                                  <a:solidFill>
                                    <a:schemeClr val="lt1">
                                      <a:lumMod val="100000"/>
                                      <a:lumOff val="0"/>
                                      <a:alpha val="7294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2A242D" w14:textId="008CC3D4" w:rsidR="00B51C60" w:rsidRDefault="00B51C60" w:rsidP="00B51C60">
                                <w:pPr>
                                  <w:pStyle w:val="Deliverabletitle"/>
                                </w:pPr>
                                <w:bookmarkStart w:id="0" w:name="_Toc126068785"/>
                                <w:r>
                                  <w:t>SUNDANSE – Open Call #</w:t>
                                </w:r>
                                <w:r w:rsidR="00255680">
                                  <w:t>2</w:t>
                                </w:r>
                                <w:r>
                                  <w:t xml:space="preserve"> </w:t>
                                </w:r>
                              </w:p>
                              <w:bookmarkEnd w:id="0"/>
                              <w:p w14:paraId="4BBB0AE4" w14:textId="33CC2A1C" w:rsidR="00A31EE4" w:rsidRPr="00B51C60" w:rsidRDefault="009F6C97" w:rsidP="00E1696F">
                                <w:pPr>
                                  <w:pStyle w:val="Documentcoverdate"/>
                                  <w:rPr>
                                    <w:b/>
                                    <w:bCs/>
                                    <w:color w:val="F3AF1C" w:themeColor="accent4"/>
                                  </w:rPr>
                                </w:pPr>
                                <w:r>
                                  <w:rPr>
                                    <w:b/>
                                    <w:bCs/>
                                    <w:color w:val="F3AF1C" w:themeColor="accent4"/>
                                  </w:rPr>
                                  <w:t xml:space="preserve">Annex 4 - </w:t>
                                </w:r>
                                <w:r w:rsidR="00B51C60" w:rsidRPr="00B51C60">
                                  <w:rPr>
                                    <w:b/>
                                    <w:bCs/>
                                    <w:color w:val="F3AF1C" w:themeColor="accent4"/>
                                  </w:rPr>
                                  <w:t>Sub-Grant Agreement</w:t>
                                </w:r>
                              </w:p>
                            </w:txbxContent>
                          </wps:txbx>
                          <wps:bodyPr rot="0" vert="horz" wrap="square" lIns="91440" tIns="144000" rIns="91440" bIns="9000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1B66087" id="_x0000_t202" coordsize="21600,21600" o:spt="202" path="m,l,21600r21600,l21600,xe">
                    <v:stroke joinstyle="miter"/>
                    <v:path gradientshapeok="t" o:connecttype="rect"/>
                  </v:shapetype>
                  <v:shape id="Text Box 2" o:spid="_x0000_s1026" type="#_x0000_t202" style="position:absolute;left:0;text-align:left;margin-left:14pt;margin-top:466pt;width:356.25pt;height:104.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" filled="f" fillcolor="white [3201]" stroked="f" strokeweight=".5pt">
                    <v:fill opacity="47802f"/>
                    <v:textbox style="mso-fit-shape-to-text:t" inset=",4mm,,2.5mm">
                      <w:txbxContent>
                        <w:p w14:paraId="092A242D" w14:textId="008CC3D4" w:rsidR="00B51C60" w:rsidRDefault="00B51C60" w:rsidP="00B51C60">
                          <w:pPr>
                            <w:pStyle w:val="Deliverabletitle"/>
                          </w:pPr>
                          <w:bookmarkStart w:id="1" w:name="_Toc126068785"/>
                          <w:r>
                            <w:t>SUNDANSE – Open Call #</w:t>
                          </w:r>
                          <w:r w:rsidR="00255680">
                            <w:t>2</w:t>
                          </w:r>
                          <w:r>
                            <w:t xml:space="preserve"> </w:t>
                          </w:r>
                        </w:p>
                        <w:bookmarkEnd w:id="1"/>
                        <w:p w14:paraId="4BBB0AE4" w14:textId="33CC2A1C" w:rsidR="00A31EE4" w:rsidRPr="00B51C60" w:rsidRDefault="009F6C97" w:rsidP="00E1696F">
                          <w:pPr>
                            <w:pStyle w:val="Documentcoverdate"/>
                            <w:rPr>
                              <w:b/>
                              <w:bCs/>
                              <w:color w:val="F3AF1C" w:themeColor="accent4"/>
                            </w:rPr>
                          </w:pPr>
                          <w:r>
                            <w:rPr>
                              <w:b/>
                              <w:bCs/>
                              <w:color w:val="F3AF1C" w:themeColor="accent4"/>
                            </w:rPr>
                            <w:t xml:space="preserve">Annex 4 - </w:t>
                          </w:r>
                          <w:r w:rsidR="00B51C60" w:rsidRPr="00B51C60">
                            <w:rPr>
                              <w:b/>
                              <w:bCs/>
                              <w:color w:val="F3AF1C" w:themeColor="accent4"/>
                            </w:rPr>
                            <w:t>Sub-Grant Agreement</w:t>
                          </w:r>
                        </w:p>
                      </w:txbxContent>
                    </v:textbox>
                    <w10:wrap anchorx="margin"/>
                  </v:shape>
                </w:pict>
              </mc:Fallback>
            </mc:AlternateContent>
          </w:r>
          <w:r w:rsidR="002D5E94" w:rsidRPr="00C75FEA">
            <w:br w:type="page"/>
          </w:r>
        </w:p>
      </w:sdtContent>
    </w:sdt>
    <w:p w14:paraId="66C925AB" w14:textId="77777777" w:rsidR="00B51C60" w:rsidRDefault="00B51C60" w:rsidP="00B51C60">
      <w:pPr>
        <w:pStyle w:val="Heading1"/>
        <w:spacing w:before="200"/>
        <w:rPr>
          <w:color w:val="000000"/>
        </w:rPr>
      </w:pPr>
      <w:r>
        <w:rPr>
          <w:color w:val="000000"/>
        </w:rPr>
        <w:lastRenderedPageBreak/>
        <w:t>Contracting parties</w:t>
      </w:r>
    </w:p>
    <w:p w14:paraId="4DB7119F" w14:textId="77777777" w:rsidR="00B51C60" w:rsidRDefault="00B51C60" w:rsidP="00B51C60">
      <w:pPr>
        <w:tabs>
          <w:tab w:val="center" w:pos="6480"/>
        </w:tabs>
        <w:spacing w:before="200"/>
      </w:pPr>
    </w:p>
    <w:p w14:paraId="032BEE50" w14:textId="77777777" w:rsidR="00B51C60" w:rsidRDefault="00B51C60" w:rsidP="00B51C60">
      <w:pPr>
        <w:spacing w:before="200"/>
      </w:pPr>
      <w:r>
        <w:t xml:space="preserve">This </w:t>
      </w:r>
      <w:r>
        <w:rPr>
          <w:b/>
        </w:rPr>
        <w:t>Agreement</w:t>
      </w:r>
      <w:r>
        <w:t xml:space="preserve"> (‘the Agreement’) is between the following parties:</w:t>
      </w:r>
    </w:p>
    <w:p w14:paraId="4762159B" w14:textId="77777777" w:rsidR="00B51C60" w:rsidRDefault="00B51C60" w:rsidP="00B51C60">
      <w:pPr>
        <w:spacing w:before="200"/>
      </w:pPr>
    </w:p>
    <w:p w14:paraId="18E3AB0A" w14:textId="77777777" w:rsidR="00B51C60" w:rsidRDefault="00B51C60" w:rsidP="00B51C60">
      <w:pPr>
        <w:spacing w:before="200"/>
        <w:rPr>
          <w:b/>
          <w:i/>
        </w:rPr>
      </w:pPr>
      <w:r>
        <w:rPr>
          <w:b/>
          <w:i/>
        </w:rPr>
        <w:t>On the one part,</w:t>
      </w:r>
    </w:p>
    <w:p w14:paraId="71254CF0" w14:textId="0A9BF5BD" w:rsidR="00B51C60" w:rsidRDefault="00B51C60" w:rsidP="00B51C60">
      <w:pPr>
        <w:spacing w:before="200"/>
      </w:pPr>
      <w:r>
        <w:t>________________________________________________ [</w:t>
      </w:r>
      <w:proofErr w:type="spellStart"/>
      <w:r>
        <w:rPr>
          <w:highlight w:val="yellow"/>
        </w:rPr>
        <w:t>Organisation</w:t>
      </w:r>
      <w:proofErr w:type="spellEnd"/>
      <w:r>
        <w:rPr>
          <w:highlight w:val="yellow"/>
        </w:rPr>
        <w:t xml:space="preserve"> name</w:t>
      </w:r>
      <w:r>
        <w:t>] established in ________________________________________________, [</w:t>
      </w:r>
      <w:r>
        <w:rPr>
          <w:highlight w:val="yellow"/>
        </w:rPr>
        <w:t>Full official address</w:t>
      </w:r>
      <w:r>
        <w:t>], VAT number ____________________, represented for the purposes of signing the Agreement by _______________________________________ [</w:t>
      </w:r>
      <w:r>
        <w:rPr>
          <w:highlight w:val="yellow"/>
        </w:rPr>
        <w:t>Name of legal representative</w:t>
      </w:r>
      <w:r>
        <w:t>], ________________________ [</w:t>
      </w:r>
      <w:r>
        <w:rPr>
          <w:highlight w:val="yellow"/>
        </w:rPr>
        <w:t xml:space="preserve">Position in </w:t>
      </w:r>
      <w:proofErr w:type="spellStart"/>
      <w:r>
        <w:rPr>
          <w:highlight w:val="yellow"/>
        </w:rPr>
        <w:t>organisation</w:t>
      </w:r>
      <w:proofErr w:type="spellEnd"/>
      <w:r>
        <w:t xml:space="preserve">], Coordinator </w:t>
      </w:r>
      <w:r w:rsidRPr="002A0B5E">
        <w:t xml:space="preserve">of the </w:t>
      </w:r>
      <w:r w:rsidR="00B13205" w:rsidRPr="002A0B5E">
        <w:t>SUNDANSE</w:t>
      </w:r>
      <w:r>
        <w:t xml:space="preserve"> project;</w:t>
      </w:r>
    </w:p>
    <w:p w14:paraId="3F0576C5" w14:textId="743714DB" w:rsidR="00B51C60" w:rsidRDefault="00B51C60" w:rsidP="00B51C60">
      <w:pPr>
        <w:spacing w:before="200"/>
        <w:rPr>
          <w:i/>
        </w:rPr>
      </w:pPr>
      <w:r>
        <w:rPr>
          <w:i/>
        </w:rPr>
        <w:t>Hereinafter referred to as the “</w:t>
      </w:r>
      <w:proofErr w:type="gramStart"/>
      <w:r w:rsidR="003B5141">
        <w:rPr>
          <w:i/>
        </w:rPr>
        <w:t>Coordinator</w:t>
      </w:r>
      <w:r w:rsidR="002A0B5E">
        <w:rPr>
          <w:i/>
        </w:rPr>
        <w:t xml:space="preserve"> </w:t>
      </w:r>
      <w:r>
        <w:rPr>
          <w:i/>
        </w:rPr>
        <w:t>”</w:t>
      </w:r>
      <w:proofErr w:type="gramEnd"/>
      <w:r>
        <w:rPr>
          <w:i/>
        </w:rPr>
        <w:t xml:space="preserve">, </w:t>
      </w:r>
    </w:p>
    <w:p w14:paraId="4FAA267A" w14:textId="3CD70A77" w:rsidR="00B51C60" w:rsidRDefault="00B51C60" w:rsidP="00B51C60">
      <w:pPr>
        <w:spacing w:before="200"/>
      </w:pPr>
      <w:r>
        <w:t>________________________________________________ [</w:t>
      </w:r>
      <w:proofErr w:type="spellStart"/>
      <w:r>
        <w:rPr>
          <w:highlight w:val="yellow"/>
        </w:rPr>
        <w:t>Organisation</w:t>
      </w:r>
      <w:proofErr w:type="spellEnd"/>
      <w:r>
        <w:rPr>
          <w:highlight w:val="yellow"/>
        </w:rPr>
        <w:t xml:space="preserve"> name</w:t>
      </w:r>
      <w:r>
        <w:t>] established in ________________________________________________, [</w:t>
      </w:r>
      <w:r>
        <w:rPr>
          <w:highlight w:val="yellow"/>
        </w:rPr>
        <w:t>Full official address</w:t>
      </w:r>
      <w:r>
        <w:t>], VAT number ____________________, represented for the purposes of signing the Agreement by _______________________________________ [</w:t>
      </w:r>
      <w:r>
        <w:rPr>
          <w:highlight w:val="yellow"/>
        </w:rPr>
        <w:t>Name of legal representative</w:t>
      </w:r>
      <w:r>
        <w:t>], ________________________ [</w:t>
      </w:r>
      <w:r>
        <w:rPr>
          <w:highlight w:val="yellow"/>
        </w:rPr>
        <w:t xml:space="preserve">Position in </w:t>
      </w:r>
      <w:proofErr w:type="spellStart"/>
      <w:r>
        <w:rPr>
          <w:highlight w:val="yellow"/>
        </w:rPr>
        <w:t>organisation</w:t>
      </w:r>
      <w:proofErr w:type="spellEnd"/>
      <w:r>
        <w:t>],</w:t>
      </w:r>
      <w:r w:rsidR="003B5141">
        <w:t>Treasurer</w:t>
      </w:r>
      <w:r>
        <w:t xml:space="preserve"> of </w:t>
      </w:r>
      <w:r w:rsidRPr="00F421CF">
        <w:t xml:space="preserve">the </w:t>
      </w:r>
      <w:r w:rsidR="00B13205" w:rsidRPr="00F421CF">
        <w:t>SUNDANSE</w:t>
      </w:r>
      <w:r>
        <w:t xml:space="preserve"> project;</w:t>
      </w:r>
    </w:p>
    <w:p w14:paraId="4D92F807" w14:textId="73BFCF20" w:rsidR="00B51C60" w:rsidRDefault="00B51C60" w:rsidP="00B51C60">
      <w:pPr>
        <w:spacing w:before="200"/>
      </w:pPr>
      <w:r>
        <w:rPr>
          <w:i/>
        </w:rPr>
        <w:t>Hereinafter referred to as the “Treasurer”,</w:t>
      </w:r>
      <w:r>
        <w:t xml:space="preserve"> </w:t>
      </w:r>
    </w:p>
    <w:p w14:paraId="2C155E4C" w14:textId="5D82F183" w:rsidR="00B51C60" w:rsidRPr="002A0B5E" w:rsidRDefault="00B51C60" w:rsidP="002A0B5E">
      <w:pPr>
        <w:spacing w:before="200"/>
        <w:rPr>
          <w:b/>
          <w:i/>
        </w:rPr>
      </w:pPr>
      <w:r>
        <w:rPr>
          <w:b/>
          <w:i/>
        </w:rPr>
        <w:t>and, on the other part, individual/</w:t>
      </w:r>
      <w:r w:rsidR="002A0B5E">
        <w:rPr>
          <w:b/>
          <w:i/>
        </w:rPr>
        <w:t>Local and Regional Authority</w:t>
      </w:r>
    </w:p>
    <w:p w14:paraId="4ACF5B48" w14:textId="77777777" w:rsidR="00B51C60" w:rsidRDefault="00B51C60" w:rsidP="00B51C60">
      <w:pPr>
        <w:spacing w:before="200"/>
      </w:pPr>
      <w:r>
        <w:t>________________________________________________ [</w:t>
      </w:r>
      <w:proofErr w:type="spellStart"/>
      <w:r>
        <w:rPr>
          <w:highlight w:val="yellow"/>
        </w:rPr>
        <w:t>Organisation</w:t>
      </w:r>
      <w:proofErr w:type="spellEnd"/>
      <w:r>
        <w:rPr>
          <w:highlight w:val="yellow"/>
        </w:rPr>
        <w:t xml:space="preserve"> name/ individual name</w:t>
      </w:r>
      <w:r>
        <w:t>] established in ________________________________________________, [</w:t>
      </w:r>
      <w:r>
        <w:rPr>
          <w:highlight w:val="yellow"/>
        </w:rPr>
        <w:t>Full official address</w:t>
      </w:r>
      <w:r>
        <w:t>], VAT number ____________________, represented for the purposes of signing the Agreement by _______________________________________ [</w:t>
      </w:r>
      <w:r>
        <w:rPr>
          <w:highlight w:val="yellow"/>
        </w:rPr>
        <w:t>Name of legal representative</w:t>
      </w:r>
      <w:r>
        <w:t>],</w:t>
      </w:r>
    </w:p>
    <w:p w14:paraId="0FEDBE0D" w14:textId="77777777" w:rsidR="00B51C60" w:rsidRDefault="00B51C60" w:rsidP="00B51C60">
      <w:pPr>
        <w:spacing w:before="200"/>
      </w:pPr>
    </w:p>
    <w:p w14:paraId="2EA0AF46" w14:textId="77777777" w:rsidR="00B51C60" w:rsidRDefault="00B51C60" w:rsidP="00B51C60">
      <w:pPr>
        <w:spacing w:before="200"/>
      </w:pPr>
      <w:r>
        <w:t>Hereinafter referred to as the “Beneficiary”;</w:t>
      </w:r>
    </w:p>
    <w:p w14:paraId="6570CCE5" w14:textId="77777777" w:rsidR="00B51C60" w:rsidRDefault="00B51C60" w:rsidP="00B51C60">
      <w:pPr>
        <w:spacing w:before="200"/>
      </w:pPr>
      <w:r>
        <w:rPr>
          <w:b/>
        </w:rPr>
        <w:t xml:space="preserve">Hereinafter, all parties above are collectively referred to as the “Contracting Parties” </w:t>
      </w:r>
    </w:p>
    <w:p w14:paraId="33715D6F" w14:textId="77777777" w:rsidR="00B51C60" w:rsidRDefault="00B51C60" w:rsidP="00B51C60">
      <w:pPr>
        <w:spacing w:before="200"/>
      </w:pPr>
      <w:r>
        <w:t xml:space="preserve">The Contracting Parties </w:t>
      </w:r>
      <w:r>
        <w:rPr>
          <w:b/>
        </w:rPr>
        <w:t>HAVE AGREED</w:t>
      </w:r>
      <w:r>
        <w:t xml:space="preserve"> to the following terms and conditions including those in the following Annexes, which form an integral part of this sub-grant agreement.</w:t>
      </w:r>
    </w:p>
    <w:p w14:paraId="1F1A48E9" w14:textId="77777777" w:rsidR="00B51C60" w:rsidRDefault="00B51C60" w:rsidP="00B51C60">
      <w:pPr>
        <w:spacing w:before="200"/>
      </w:pPr>
    </w:p>
    <w:p w14:paraId="4E6BE776" w14:textId="77777777" w:rsidR="00B51C60" w:rsidRDefault="00B51C60" w:rsidP="00B51C60">
      <w:pPr>
        <w:pStyle w:val="Heading1"/>
        <w:spacing w:before="200"/>
      </w:pPr>
      <w:bookmarkStart w:id="1" w:name="_uo3kgcxu1eqh" w:colFirst="0" w:colLast="0"/>
      <w:bookmarkEnd w:id="1"/>
      <w:r>
        <w:t>General provision</w:t>
      </w:r>
    </w:p>
    <w:p w14:paraId="1C9B8B63" w14:textId="3DD761F9" w:rsidR="00B51C60" w:rsidRPr="002A0B5E" w:rsidRDefault="00B51C60" w:rsidP="002A0B5E">
      <w:pPr>
        <w:shd w:val="clear" w:color="auto" w:fill="FFFFFF" w:themeFill="background1"/>
        <w:spacing w:before="200"/>
      </w:pPr>
      <w:r>
        <w:t xml:space="preserve">The grant is awarded to </w:t>
      </w:r>
      <w:r>
        <w:rPr>
          <w:highlight w:val="cyan"/>
        </w:rPr>
        <w:t xml:space="preserve">%Sub-grant </w:t>
      </w:r>
      <w:proofErr w:type="spellStart"/>
      <w:r>
        <w:rPr>
          <w:highlight w:val="cyan"/>
        </w:rPr>
        <w:t>ProjectAcronym</w:t>
      </w:r>
      <w:proofErr w:type="spellEnd"/>
      <w:r>
        <w:rPr>
          <w:highlight w:val="cyan"/>
        </w:rPr>
        <w:t>%,</w:t>
      </w:r>
      <w:r>
        <w:t xml:space="preserve"> selected in the framework </w:t>
      </w:r>
      <w:r w:rsidRPr="002A0B5E">
        <w:t xml:space="preserve">of the </w:t>
      </w:r>
      <w:r w:rsidR="00B13205" w:rsidRPr="002A0B5E">
        <w:t>SUNDANSE</w:t>
      </w:r>
      <w:r w:rsidRPr="002A0B5E">
        <w:t xml:space="preserve"> </w:t>
      </w:r>
      <w:r w:rsidR="00255680">
        <w:t>Freshwater Ecosystems</w:t>
      </w:r>
      <w:r w:rsidRPr="002A0B5E">
        <w:t>.</w:t>
      </w:r>
    </w:p>
    <w:p w14:paraId="163F0F90" w14:textId="483643F3" w:rsidR="00B51C60" w:rsidRDefault="00B51C60" w:rsidP="002A0B5E">
      <w:pPr>
        <w:shd w:val="clear" w:color="auto" w:fill="FFFFFF" w:themeFill="background1"/>
        <w:spacing w:before="200"/>
      </w:pPr>
      <w:r w:rsidRPr="002A0B5E">
        <w:t xml:space="preserve">The agreement sets out the terms and conditions for paying the grant to the </w:t>
      </w:r>
      <w:r w:rsidR="002A0B5E" w:rsidRPr="002A0B5E">
        <w:t>Beneficiary</w:t>
      </w:r>
      <w:r w:rsidRPr="002A0B5E">
        <w:t xml:space="preserve"> and rights and responsibilities of the </w:t>
      </w:r>
      <w:r w:rsidR="002A0B5E" w:rsidRPr="002A0B5E">
        <w:t>Beneficiary</w:t>
      </w:r>
      <w:r w:rsidRPr="002A0B5E">
        <w:t xml:space="preserve"> implementing the awarded project.</w:t>
      </w:r>
    </w:p>
    <w:p w14:paraId="0C44BC71" w14:textId="77777777" w:rsidR="00B51C60" w:rsidRDefault="00B51C60" w:rsidP="00B51C60">
      <w:pPr>
        <w:pStyle w:val="Heading1"/>
        <w:spacing w:before="200"/>
      </w:pPr>
      <w:bookmarkStart w:id="2" w:name="_z21xa2kk654c" w:colFirst="0" w:colLast="0"/>
      <w:bookmarkEnd w:id="2"/>
      <w:r>
        <w:t xml:space="preserve">Article 1 - Entry into force and termination of the agreement </w:t>
      </w:r>
    </w:p>
    <w:p w14:paraId="079DF61D" w14:textId="77777777" w:rsidR="00367D0E" w:rsidRPr="00367D0E" w:rsidRDefault="00367D0E" w:rsidP="00367D0E">
      <w:pPr>
        <w:pStyle w:val="BodyText"/>
        <w:rPr>
          <w:lang w:val="en-GB" w:eastAsia="de-DE"/>
        </w:rPr>
      </w:pPr>
    </w:p>
    <w:p w14:paraId="43FDE636" w14:textId="77777777" w:rsidR="00B51C60" w:rsidRDefault="00B51C60" w:rsidP="00B51C60">
      <w:pPr>
        <w:pStyle w:val="Heading2"/>
        <w:spacing w:before="200"/>
      </w:pPr>
      <w:bookmarkStart w:id="3" w:name="_pwyroqvky3ft" w:colFirst="0" w:colLast="0"/>
      <w:bookmarkEnd w:id="3"/>
      <w:r>
        <w:lastRenderedPageBreak/>
        <w:t>1.1. Entry into force</w:t>
      </w:r>
    </w:p>
    <w:p w14:paraId="7E757111" w14:textId="77777777" w:rsidR="00B51C60" w:rsidRDefault="00B51C60" w:rsidP="00B51C60">
      <w:pPr>
        <w:numPr>
          <w:ilvl w:val="0"/>
          <w:numId w:val="22"/>
        </w:numPr>
        <w:spacing w:before="200" w:after="120" w:line="276" w:lineRule="auto"/>
        <w:jc w:val="both"/>
      </w:pPr>
      <w:r>
        <w:t>This Agreement enters into force on the day of its signature by the last Contracting Party.</w:t>
      </w:r>
    </w:p>
    <w:p w14:paraId="7A7F9601" w14:textId="77777777" w:rsidR="00B51C60" w:rsidRDefault="00B51C60" w:rsidP="00B51C60">
      <w:pPr>
        <w:pStyle w:val="Heading2"/>
        <w:spacing w:before="200"/>
      </w:pPr>
      <w:bookmarkStart w:id="4" w:name="_4n8htl5c0ner" w:colFirst="0" w:colLast="0"/>
      <w:bookmarkEnd w:id="4"/>
      <w:r>
        <w:t>1.2. Agreement termination</w:t>
      </w:r>
    </w:p>
    <w:p w14:paraId="0BAA95E2" w14:textId="77777777" w:rsidR="00B51C60" w:rsidRDefault="00B51C60" w:rsidP="00B51C60">
      <w:pPr>
        <w:numPr>
          <w:ilvl w:val="0"/>
          <w:numId w:val="28"/>
        </w:numPr>
        <w:spacing w:before="200" w:after="200" w:line="276" w:lineRule="auto"/>
        <w:jc w:val="both"/>
      </w:pPr>
      <w:r>
        <w:t>This Agreement will automatically terminate at the date mentioned in Article 1.3.</w:t>
      </w:r>
    </w:p>
    <w:p w14:paraId="2A44B9C6" w14:textId="77777777" w:rsidR="00B51C60" w:rsidRDefault="00B51C60" w:rsidP="00B51C60">
      <w:pPr>
        <w:numPr>
          <w:ilvl w:val="0"/>
          <w:numId w:val="28"/>
        </w:numPr>
        <w:spacing w:before="200" w:after="200" w:line="276" w:lineRule="auto"/>
        <w:jc w:val="both"/>
        <w:rPr>
          <w:highlight w:val="white"/>
        </w:rPr>
      </w:pPr>
      <w:r>
        <w:rPr>
          <w:highlight w:val="white"/>
        </w:rPr>
        <w:t>Either Contracting Party can terminate the Agreement by written notice.</w:t>
      </w:r>
    </w:p>
    <w:p w14:paraId="29979D06" w14:textId="77777777" w:rsidR="00B51C60" w:rsidRDefault="00B51C60" w:rsidP="00B51C60">
      <w:pPr>
        <w:numPr>
          <w:ilvl w:val="0"/>
          <w:numId w:val="28"/>
        </w:numPr>
        <w:spacing w:before="200" w:after="200" w:line="276" w:lineRule="auto"/>
        <w:jc w:val="both"/>
      </w:pPr>
      <w:r>
        <w:t xml:space="preserve">Termination has no effect on the provisions that normally continue to apply after the end of the </w:t>
      </w:r>
      <w:proofErr w:type="spellStart"/>
      <w:r>
        <w:t>Programme</w:t>
      </w:r>
      <w:proofErr w:type="spellEnd"/>
      <w:r>
        <w:t xml:space="preserve"> and duration of the Agreement.</w:t>
      </w:r>
    </w:p>
    <w:p w14:paraId="386FBC95" w14:textId="04E35812" w:rsidR="00B51C60" w:rsidRDefault="00B51C60" w:rsidP="00B51C60">
      <w:pPr>
        <w:numPr>
          <w:ilvl w:val="0"/>
          <w:numId w:val="28"/>
        </w:numPr>
        <w:spacing w:before="200" w:after="200" w:line="276" w:lineRule="auto"/>
        <w:jc w:val="both"/>
        <w:rPr>
          <w:highlight w:val="white"/>
        </w:rPr>
      </w:pPr>
      <w:r>
        <w:t xml:space="preserve">The </w:t>
      </w:r>
      <w:proofErr w:type="gramStart"/>
      <w:r>
        <w:t>Coordinator</w:t>
      </w:r>
      <w:proofErr w:type="gramEnd"/>
      <w:r>
        <w:t xml:space="preserve"> will be entitled to terminate the Agreement by written notice with immediate effect if </w:t>
      </w:r>
      <w:r w:rsidRPr="002A0B5E">
        <w:t xml:space="preserve">the </w:t>
      </w:r>
      <w:r w:rsidR="002A0B5E" w:rsidRPr="002A0B5E">
        <w:t>Beneficiary</w:t>
      </w:r>
      <w:r w:rsidRPr="002A0B5E">
        <w:t xml:space="preserve"> does not</w:t>
      </w:r>
      <w:r>
        <w:t xml:space="preserve"> fulfil their obligations. In this case, the provisions of Article 3 shall prevail. </w:t>
      </w:r>
    </w:p>
    <w:p w14:paraId="31A26BF5" w14:textId="1A5B0BCD" w:rsidR="00B51C60" w:rsidRDefault="00B51C60" w:rsidP="00B51C60">
      <w:pPr>
        <w:numPr>
          <w:ilvl w:val="0"/>
          <w:numId w:val="28"/>
        </w:numPr>
        <w:spacing w:before="200" w:after="200" w:line="276" w:lineRule="auto"/>
        <w:jc w:val="both"/>
        <w:rPr>
          <w:highlight w:val="white"/>
        </w:rPr>
      </w:pPr>
      <w:r>
        <w:t xml:space="preserve">In case of termination by the </w:t>
      </w:r>
      <w:r w:rsidR="002A0B5E" w:rsidRPr="003B5141">
        <w:t>Beneficiary</w:t>
      </w:r>
      <w:r>
        <w:t>, no additional payments will be made beyond the last concluded ‘Stage’, regardless of subsequent work carried out.</w:t>
      </w:r>
    </w:p>
    <w:p w14:paraId="3F1468F3" w14:textId="0C78FB2A" w:rsidR="00B51C60" w:rsidRDefault="00B51C60" w:rsidP="00B51C60">
      <w:pPr>
        <w:numPr>
          <w:ilvl w:val="0"/>
          <w:numId w:val="28"/>
        </w:numPr>
        <w:spacing w:before="200" w:after="120" w:line="276" w:lineRule="auto"/>
        <w:jc w:val="both"/>
      </w:pPr>
      <w:r>
        <w:rPr>
          <w:highlight w:val="white"/>
        </w:rPr>
        <w:t xml:space="preserve">In case pre-financing has been made and there is termination by </w:t>
      </w:r>
      <w:r w:rsidRPr="003B5141">
        <w:t xml:space="preserve">the </w:t>
      </w:r>
      <w:r w:rsidR="002A0B5E" w:rsidRPr="003B5141">
        <w:t>Beneficiary</w:t>
      </w:r>
      <w:r w:rsidRPr="003B5141">
        <w:t xml:space="preserve">, no additional payments </w:t>
      </w:r>
      <w:r>
        <w:rPr>
          <w:highlight w:val="white"/>
        </w:rPr>
        <w:t xml:space="preserve">will be made beyond the last concluded ‘Stage’. Any subsequent work carried out before termination will be evaluated on an individual basis. The coordinator may request </w:t>
      </w:r>
      <w:proofErr w:type="gramStart"/>
      <w:r>
        <w:rPr>
          <w:highlight w:val="white"/>
        </w:rPr>
        <w:t>the</w:t>
      </w:r>
      <w:proofErr w:type="gramEnd"/>
      <w:r>
        <w:rPr>
          <w:highlight w:val="white"/>
        </w:rPr>
        <w:t xml:space="preserve"> refund of the pre-financing amount.</w:t>
      </w:r>
    </w:p>
    <w:p w14:paraId="0D0B0F0B" w14:textId="18483142" w:rsidR="00B51C60" w:rsidRDefault="00B51C60" w:rsidP="00B51C60">
      <w:pPr>
        <w:numPr>
          <w:ilvl w:val="0"/>
          <w:numId w:val="28"/>
        </w:numPr>
        <w:spacing w:before="200" w:after="120" w:line="276" w:lineRule="auto"/>
        <w:jc w:val="both"/>
        <w:rPr>
          <w:highlight w:val="white"/>
        </w:rPr>
      </w:pPr>
      <w:r>
        <w:rPr>
          <w:highlight w:val="white"/>
        </w:rPr>
        <w:t xml:space="preserve">In case the </w:t>
      </w:r>
      <w:proofErr w:type="spellStart"/>
      <w:r>
        <w:rPr>
          <w:highlight w:val="white"/>
        </w:rPr>
        <w:t>Programme</w:t>
      </w:r>
      <w:proofErr w:type="spellEnd"/>
      <w:r>
        <w:rPr>
          <w:highlight w:val="white"/>
        </w:rPr>
        <w:t xml:space="preserve"> is divided into </w:t>
      </w:r>
      <w:r w:rsidRPr="002A0B5E">
        <w:t xml:space="preserve">phases and the </w:t>
      </w:r>
      <w:r w:rsidR="002A0B5E" w:rsidRPr="002A0B5E">
        <w:t>Beneficiary</w:t>
      </w:r>
      <w:r w:rsidRPr="002A0B5E">
        <w:t xml:space="preserve"> is not selected to enter the subsequent phase, the agreement shall be automatically </w:t>
      </w:r>
      <w:proofErr w:type="gramStart"/>
      <w:r w:rsidRPr="002A0B5E">
        <w:t>terminated</w:t>
      </w:r>
      <w:proofErr w:type="gramEnd"/>
      <w:r w:rsidRPr="002A0B5E">
        <w:t xml:space="preserve"> and no additional </w:t>
      </w:r>
      <w:r>
        <w:rPr>
          <w:highlight w:val="white"/>
        </w:rPr>
        <w:t>payments shall be made.</w:t>
      </w:r>
    </w:p>
    <w:p w14:paraId="7C4CC786" w14:textId="77777777" w:rsidR="00B51C60" w:rsidRDefault="00B51C60" w:rsidP="00B51C60">
      <w:pPr>
        <w:spacing w:before="200"/>
      </w:pPr>
      <w:r>
        <w:rPr>
          <w:b/>
          <w:sz w:val="28"/>
          <w:szCs w:val="28"/>
          <w:u w:val="single"/>
        </w:rPr>
        <w:t xml:space="preserve">1.3. Duration and starting date of </w:t>
      </w:r>
      <w:proofErr w:type="gramStart"/>
      <w:r>
        <w:rPr>
          <w:b/>
          <w:sz w:val="28"/>
          <w:szCs w:val="28"/>
          <w:u w:val="single"/>
        </w:rPr>
        <w:t>awarded</w:t>
      </w:r>
      <w:proofErr w:type="gramEnd"/>
      <w:r>
        <w:rPr>
          <w:b/>
          <w:sz w:val="28"/>
          <w:szCs w:val="28"/>
          <w:u w:val="single"/>
        </w:rPr>
        <w:t xml:space="preserve"> the project</w:t>
      </w:r>
    </w:p>
    <w:p w14:paraId="288F582B" w14:textId="77777777" w:rsidR="00B51C60" w:rsidRDefault="00B51C60" w:rsidP="00B51C60">
      <w:pPr>
        <w:numPr>
          <w:ilvl w:val="0"/>
          <w:numId w:val="37"/>
        </w:numPr>
        <w:spacing w:before="200" w:after="200" w:line="276" w:lineRule="auto"/>
        <w:jc w:val="both"/>
      </w:pPr>
      <w:r>
        <w:t xml:space="preserve">The effective starting date of the awarded </w:t>
      </w:r>
      <w:r>
        <w:rPr>
          <w:highlight w:val="cyan"/>
        </w:rPr>
        <w:t xml:space="preserve">%Sub-grant </w:t>
      </w:r>
      <w:proofErr w:type="spellStart"/>
      <w:r>
        <w:rPr>
          <w:highlight w:val="cyan"/>
        </w:rPr>
        <w:t>ProjectAcronym</w:t>
      </w:r>
      <w:proofErr w:type="spellEnd"/>
      <w:r>
        <w:rPr>
          <w:highlight w:val="cyan"/>
        </w:rPr>
        <w:t xml:space="preserve">% </w:t>
      </w:r>
      <w:r>
        <w:t xml:space="preserve">is </w:t>
      </w:r>
      <w:r>
        <w:rPr>
          <w:highlight w:val="cyan"/>
        </w:rPr>
        <w:t>xxx (full date)</w:t>
      </w:r>
      <w:r>
        <w:t>.</w:t>
      </w:r>
    </w:p>
    <w:p w14:paraId="1E362019" w14:textId="77777777" w:rsidR="00B51C60" w:rsidRDefault="00B51C60" w:rsidP="00B51C60">
      <w:pPr>
        <w:numPr>
          <w:ilvl w:val="0"/>
          <w:numId w:val="37"/>
        </w:numPr>
        <w:spacing w:before="200" w:after="200" w:line="276" w:lineRule="auto"/>
        <w:jc w:val="both"/>
      </w:pPr>
      <w:r>
        <w:t xml:space="preserve">The end date of the awarded </w:t>
      </w:r>
      <w:r>
        <w:rPr>
          <w:highlight w:val="cyan"/>
        </w:rPr>
        <w:t xml:space="preserve">%Sub-grant </w:t>
      </w:r>
      <w:proofErr w:type="spellStart"/>
      <w:r>
        <w:rPr>
          <w:highlight w:val="cyan"/>
        </w:rPr>
        <w:t>ProjectAcronym</w:t>
      </w:r>
      <w:proofErr w:type="spellEnd"/>
      <w:r>
        <w:rPr>
          <w:highlight w:val="cyan"/>
        </w:rPr>
        <w:t xml:space="preserve">% </w:t>
      </w:r>
      <w:r>
        <w:t xml:space="preserve">is </w:t>
      </w:r>
      <w:r>
        <w:rPr>
          <w:highlight w:val="cyan"/>
        </w:rPr>
        <w:t>xxx (full date)</w:t>
      </w:r>
      <w:r>
        <w:t>.</w:t>
      </w:r>
    </w:p>
    <w:p w14:paraId="1D7A1495" w14:textId="39341CE4" w:rsidR="00B51C60" w:rsidRDefault="00B51C60" w:rsidP="00B51C60">
      <w:pPr>
        <w:numPr>
          <w:ilvl w:val="0"/>
          <w:numId w:val="37"/>
        </w:numPr>
        <w:spacing w:before="200" w:after="200" w:line="276" w:lineRule="auto"/>
        <w:jc w:val="both"/>
      </w:pPr>
      <w:r>
        <w:t xml:space="preserve">The </w:t>
      </w:r>
      <w:r>
        <w:rPr>
          <w:highlight w:val="cyan"/>
        </w:rPr>
        <w:t xml:space="preserve">%Sub-grant </w:t>
      </w:r>
      <w:proofErr w:type="spellStart"/>
      <w:r>
        <w:rPr>
          <w:highlight w:val="cyan"/>
        </w:rPr>
        <w:t>ProjectAcronym</w:t>
      </w:r>
      <w:proofErr w:type="spellEnd"/>
      <w:r>
        <w:rPr>
          <w:highlight w:val="cyan"/>
        </w:rPr>
        <w:t xml:space="preserve">%, </w:t>
      </w:r>
      <w:r>
        <w:t xml:space="preserve">will be implemented for </w:t>
      </w:r>
      <w:r w:rsidR="002A0B5E">
        <w:t>nine</w:t>
      </w:r>
      <w:r>
        <w:t xml:space="preserve"> months.</w:t>
      </w:r>
    </w:p>
    <w:p w14:paraId="6F746620" w14:textId="77777777" w:rsidR="00B51C60" w:rsidRDefault="00B51C60" w:rsidP="00B51C60">
      <w:pPr>
        <w:numPr>
          <w:ilvl w:val="0"/>
          <w:numId w:val="37"/>
        </w:numPr>
        <w:spacing w:before="200" w:after="200" w:line="276" w:lineRule="auto"/>
        <w:jc w:val="both"/>
      </w:pPr>
      <w:r>
        <w:t xml:space="preserve">The implementation of the awarded project shall start on the date given above, even if the agreement has been signed </w:t>
      </w:r>
      <w:proofErr w:type="gramStart"/>
      <w:r>
        <w:t>at a later date</w:t>
      </w:r>
      <w:proofErr w:type="gramEnd"/>
      <w:r>
        <w:t>.</w:t>
      </w:r>
    </w:p>
    <w:p w14:paraId="5F7EDD33" w14:textId="5E0F8FDA" w:rsidR="00B51C60" w:rsidRDefault="00B51C60" w:rsidP="00B51C60">
      <w:pPr>
        <w:numPr>
          <w:ilvl w:val="0"/>
          <w:numId w:val="37"/>
        </w:numPr>
        <w:spacing w:before="200" w:after="200" w:line="276" w:lineRule="auto"/>
        <w:jc w:val="both"/>
      </w:pPr>
      <w:r w:rsidRPr="002A0B5E">
        <w:t xml:space="preserve">The </w:t>
      </w:r>
      <w:r w:rsidR="002A0B5E" w:rsidRPr="002A0B5E">
        <w:t>Beneficiary</w:t>
      </w:r>
      <w:r w:rsidRPr="002A0B5E">
        <w:t xml:space="preserve"> will have access</w:t>
      </w:r>
      <w:r>
        <w:t xml:space="preserve"> to limited information until the Agreement is signed.</w:t>
      </w:r>
    </w:p>
    <w:p w14:paraId="20F8C5DF" w14:textId="77777777" w:rsidR="00B51C60" w:rsidRDefault="00B51C60" w:rsidP="00B51C60">
      <w:pPr>
        <w:pStyle w:val="Heading2"/>
        <w:spacing w:before="200"/>
      </w:pPr>
      <w:bookmarkStart w:id="5" w:name="_26gaaugf984m" w:colFirst="0" w:colLast="0"/>
      <w:bookmarkEnd w:id="5"/>
      <w:r>
        <w:t xml:space="preserve">Article 2 - Conflict of Interest </w:t>
      </w:r>
    </w:p>
    <w:p w14:paraId="02CBB569" w14:textId="4741BEDC" w:rsidR="00B51C60" w:rsidRPr="002A0B5E" w:rsidRDefault="00B51C60" w:rsidP="00B51C60">
      <w:pPr>
        <w:numPr>
          <w:ilvl w:val="0"/>
          <w:numId w:val="42"/>
        </w:numPr>
        <w:spacing w:before="200" w:after="200" w:line="276" w:lineRule="auto"/>
        <w:jc w:val="both"/>
      </w:pPr>
      <w:r w:rsidRPr="002A0B5E">
        <w:t xml:space="preserve">The </w:t>
      </w:r>
      <w:r w:rsidR="002A0B5E" w:rsidRPr="002A0B5E">
        <w:t>Beneficiary</w:t>
      </w:r>
      <w:r w:rsidRPr="002A0B5E">
        <w:t xml:space="preserve"> shall take every necessary precaution to avoid any risk of conflict of interest relating </w:t>
      </w:r>
      <w:proofErr w:type="gramStart"/>
      <w:r w:rsidRPr="002A0B5E">
        <w:t>with</w:t>
      </w:r>
      <w:proofErr w:type="gramEnd"/>
      <w:r w:rsidRPr="002A0B5E">
        <w:t xml:space="preserve"> economic interests, political or national affinities, personal or any other interests liable to influence the impartial and objective performance of this project. </w:t>
      </w:r>
    </w:p>
    <w:p w14:paraId="5BFB35DD" w14:textId="2F789C3C" w:rsidR="00B51C60" w:rsidRPr="002A0B5E" w:rsidRDefault="00B51C60" w:rsidP="00B51C60">
      <w:pPr>
        <w:numPr>
          <w:ilvl w:val="0"/>
          <w:numId w:val="42"/>
        </w:numPr>
        <w:spacing w:before="200" w:after="120" w:line="276" w:lineRule="auto"/>
        <w:jc w:val="both"/>
      </w:pPr>
      <w:r w:rsidRPr="002A0B5E">
        <w:t xml:space="preserve">In case the </w:t>
      </w:r>
      <w:r w:rsidR="002A0B5E" w:rsidRPr="002A0B5E">
        <w:t>Beneficiary</w:t>
      </w:r>
      <w:r w:rsidRPr="002A0B5E">
        <w:t xml:space="preserve"> is involved in a conflict of interest or </w:t>
      </w:r>
      <w:proofErr w:type="gramStart"/>
      <w:r w:rsidRPr="002A0B5E">
        <w:t>in</w:t>
      </w:r>
      <w:proofErr w:type="gramEnd"/>
      <w:r w:rsidRPr="002A0B5E">
        <w:t xml:space="preserve"> a risk of conflict of interest, the </w:t>
      </w:r>
      <w:r w:rsidR="002A0B5E" w:rsidRPr="002A0B5E">
        <w:t>Beneficiary</w:t>
      </w:r>
      <w:r w:rsidRPr="002A0B5E">
        <w:t xml:space="preserve"> must formally notify </w:t>
      </w:r>
      <w:proofErr w:type="gramStart"/>
      <w:r w:rsidRPr="002A0B5E">
        <w:t>this situation to the</w:t>
      </w:r>
      <w:proofErr w:type="gramEnd"/>
      <w:r w:rsidRPr="002A0B5E">
        <w:t xml:space="preserve"> </w:t>
      </w:r>
      <w:proofErr w:type="gramStart"/>
      <w:r w:rsidRPr="002A0B5E">
        <w:t>Coordinator</w:t>
      </w:r>
      <w:proofErr w:type="gramEnd"/>
      <w:r w:rsidRPr="002A0B5E">
        <w:t xml:space="preserve"> without delay and immediately take all the necessary steps to rectify this situation. </w:t>
      </w:r>
    </w:p>
    <w:p w14:paraId="4F4E4C62" w14:textId="77777777" w:rsidR="00B51C60" w:rsidRPr="002A0B5E" w:rsidRDefault="00B51C60" w:rsidP="00B51C60">
      <w:pPr>
        <w:pStyle w:val="Heading1"/>
        <w:spacing w:before="200"/>
      </w:pPr>
      <w:bookmarkStart w:id="6" w:name="_ql3q689s7ury" w:colFirst="0" w:colLast="0"/>
      <w:bookmarkEnd w:id="6"/>
      <w:r w:rsidRPr="002A0B5E">
        <w:lastRenderedPageBreak/>
        <w:t>Article 3 - Breach of contractual obligations</w:t>
      </w:r>
    </w:p>
    <w:p w14:paraId="09D52811" w14:textId="63C042B0" w:rsidR="00B51C60" w:rsidRPr="002A0B5E" w:rsidRDefault="00B51C60" w:rsidP="00B51C60">
      <w:pPr>
        <w:numPr>
          <w:ilvl w:val="0"/>
          <w:numId w:val="24"/>
        </w:numPr>
        <w:spacing w:before="200" w:after="200" w:line="276" w:lineRule="auto"/>
        <w:jc w:val="both"/>
      </w:pPr>
      <w:r w:rsidRPr="002A0B5E">
        <w:t xml:space="preserve">If the </w:t>
      </w:r>
      <w:r w:rsidR="002A0B5E" w:rsidRPr="002A0B5E">
        <w:t>Beneficiary</w:t>
      </w:r>
      <w:r w:rsidRPr="002A0B5E">
        <w:t xml:space="preserve"> breaches any of the contractual obligations under this Agreement, the agreement may be terminated with immediate effect. In case of Force Majeure, the provisions of Article 8 shall prevail. </w:t>
      </w:r>
    </w:p>
    <w:p w14:paraId="516ECD32" w14:textId="4F2321B6" w:rsidR="00B51C60" w:rsidRPr="002A0B5E" w:rsidRDefault="00B51C60" w:rsidP="00B51C60">
      <w:pPr>
        <w:numPr>
          <w:ilvl w:val="0"/>
          <w:numId w:val="24"/>
        </w:numPr>
        <w:spacing w:after="200" w:line="276" w:lineRule="auto"/>
        <w:jc w:val="both"/>
      </w:pPr>
      <w:r w:rsidRPr="002A0B5E">
        <w:t xml:space="preserve">In the event of breach of the contractual obligations by the </w:t>
      </w:r>
      <w:r w:rsidR="002A0B5E" w:rsidRPr="002A0B5E">
        <w:t>Beneficiary</w:t>
      </w:r>
      <w:r w:rsidRPr="002A0B5E">
        <w:t>, the Coordinator reserves the right to withhold the payments, not to fulfil the payments to the Beneficiaries and the right to claim a refund of any already paid funds.</w:t>
      </w:r>
    </w:p>
    <w:p w14:paraId="22C2D9C6" w14:textId="1BE84816" w:rsidR="00B51C60" w:rsidRPr="002A0B5E" w:rsidRDefault="00B51C60" w:rsidP="00B51C60">
      <w:pPr>
        <w:numPr>
          <w:ilvl w:val="0"/>
          <w:numId w:val="24"/>
        </w:numPr>
        <w:spacing w:before="200" w:after="200" w:line="276" w:lineRule="auto"/>
        <w:jc w:val="both"/>
      </w:pPr>
      <w:r w:rsidRPr="002A0B5E">
        <w:t xml:space="preserve">The </w:t>
      </w:r>
      <w:proofErr w:type="gramStart"/>
      <w:r w:rsidRPr="002A0B5E">
        <w:t>Coordinator</w:t>
      </w:r>
      <w:proofErr w:type="gramEnd"/>
      <w:r w:rsidRPr="002A0B5E">
        <w:t xml:space="preserve"> will give written notice requiring that such a breach be remedied within 30 consecutive days. In case the </w:t>
      </w:r>
      <w:r w:rsidR="002A0B5E" w:rsidRPr="002A0B5E">
        <w:t>Beneficiary</w:t>
      </w:r>
      <w:r w:rsidRPr="002A0B5E">
        <w:t xml:space="preserve"> has not introduced remedies addressing the notice, the </w:t>
      </w:r>
      <w:proofErr w:type="gramStart"/>
      <w:r w:rsidRPr="002A0B5E">
        <w:t>Coordinator</w:t>
      </w:r>
      <w:proofErr w:type="gramEnd"/>
      <w:r w:rsidRPr="002A0B5E">
        <w:t xml:space="preserve"> may decide to terminate the Agreement unilaterally. In case the </w:t>
      </w:r>
      <w:r w:rsidR="002A0B5E" w:rsidRPr="002A0B5E">
        <w:t>Beneficiary</w:t>
      </w:r>
      <w:r w:rsidRPr="002A0B5E">
        <w:t xml:space="preserve"> introduces remedies that are approved by the </w:t>
      </w:r>
      <w:proofErr w:type="gramStart"/>
      <w:r w:rsidRPr="002A0B5E">
        <w:t>Coordinator</w:t>
      </w:r>
      <w:proofErr w:type="gramEnd"/>
      <w:r w:rsidRPr="002A0B5E">
        <w:t>, the implementation must continue following the original timeline.</w:t>
      </w:r>
    </w:p>
    <w:p w14:paraId="282935E8" w14:textId="77777777" w:rsidR="00B51C60" w:rsidRDefault="00B51C60" w:rsidP="00B51C60">
      <w:pPr>
        <w:pStyle w:val="Heading1"/>
        <w:spacing w:before="200"/>
      </w:pPr>
      <w:bookmarkStart w:id="7" w:name="_2bvn5f35od5q" w:colFirst="0" w:colLast="0"/>
      <w:bookmarkEnd w:id="7"/>
      <w:r>
        <w:t>Article 4 – Project implementation and financial provisions</w:t>
      </w:r>
    </w:p>
    <w:p w14:paraId="5005C8DE" w14:textId="1BC5F9B0" w:rsidR="00B51C60" w:rsidRDefault="00B51C60" w:rsidP="00B51C60">
      <w:pPr>
        <w:pStyle w:val="Heading2"/>
        <w:spacing w:before="200"/>
      </w:pPr>
      <w:bookmarkStart w:id="8" w:name="_z0p9wmm1dedi" w:colFirst="0" w:colLast="0"/>
      <w:bookmarkEnd w:id="8"/>
      <w:r>
        <w:t xml:space="preserve"> Maximum financial contribution</w:t>
      </w:r>
    </w:p>
    <w:p w14:paraId="08F7C059" w14:textId="2A335A5C" w:rsidR="00B51C60" w:rsidRPr="002A0B5E" w:rsidRDefault="00B51C60" w:rsidP="00B51C60">
      <w:pPr>
        <w:numPr>
          <w:ilvl w:val="0"/>
          <w:numId w:val="31"/>
        </w:numPr>
        <w:spacing w:before="200" w:after="120" w:line="276" w:lineRule="auto"/>
        <w:jc w:val="both"/>
      </w:pPr>
      <w:r>
        <w:t xml:space="preserve">The maximum financial contribution to be </w:t>
      </w:r>
      <w:r w:rsidRPr="002A0B5E">
        <w:t xml:space="preserve">granted to the </w:t>
      </w:r>
      <w:r w:rsidR="002A0B5E" w:rsidRPr="002A0B5E">
        <w:t>Beneficiary</w:t>
      </w:r>
      <w:r w:rsidRPr="002A0B5E">
        <w:t xml:space="preserve"> of the project is €</w:t>
      </w:r>
      <w:r w:rsidR="009F6C97" w:rsidRPr="002A0B5E">
        <w:t>100,000</w:t>
      </w:r>
      <w:r w:rsidRPr="002A0B5E">
        <w:t xml:space="preserve"> (</w:t>
      </w:r>
      <w:r w:rsidR="009F6C97" w:rsidRPr="002A0B5E">
        <w:t xml:space="preserve">One hundred </w:t>
      </w:r>
      <w:r w:rsidR="002A0B5E" w:rsidRPr="002A0B5E">
        <w:t>thousand</w:t>
      </w:r>
      <w:r w:rsidR="002A0B5E">
        <w:t xml:space="preserve"> euros</w:t>
      </w:r>
      <w:r w:rsidRPr="002A0B5E">
        <w:t xml:space="preserve">) and will be paid in the form of a lump sum. </w:t>
      </w:r>
    </w:p>
    <w:p w14:paraId="239AC5B0" w14:textId="6DB717AE" w:rsidR="00B51C60" w:rsidRDefault="00B51C60" w:rsidP="00B51C60">
      <w:pPr>
        <w:pStyle w:val="Heading2"/>
        <w:spacing w:before="200"/>
      </w:pPr>
      <w:bookmarkStart w:id="9" w:name="_4c8c3ftdqtow" w:colFirst="0" w:colLast="0"/>
      <w:bookmarkEnd w:id="9"/>
      <w:r>
        <w:t>Distribution of the financial contribution</w:t>
      </w:r>
    </w:p>
    <w:p w14:paraId="039EC2FD" w14:textId="2511E0B4" w:rsidR="00B51C60" w:rsidRPr="002A0B5E" w:rsidRDefault="00B51C60" w:rsidP="00B51C60">
      <w:pPr>
        <w:numPr>
          <w:ilvl w:val="0"/>
          <w:numId w:val="25"/>
        </w:numPr>
        <w:spacing w:before="200" w:after="200" w:line="276" w:lineRule="auto"/>
        <w:jc w:val="both"/>
      </w:pPr>
      <w:r>
        <w:t xml:space="preserve">The financial contribution will be paid in </w:t>
      </w:r>
      <w:r w:rsidRPr="002A0B5E">
        <w:t xml:space="preserve">instalments after the </w:t>
      </w:r>
      <w:r w:rsidR="002A0B5E" w:rsidRPr="002A0B5E">
        <w:t>Beneficiary</w:t>
      </w:r>
      <w:r w:rsidRPr="002A0B5E">
        <w:t xml:space="preserve"> have fulfilled the necessary requirements of each Stage of the project as stated in Articles 4.3 and 4.4.</w:t>
      </w:r>
    </w:p>
    <w:p w14:paraId="7CAB1369" w14:textId="4E50FB3A" w:rsidR="00B51C60" w:rsidRPr="002A0B5E" w:rsidRDefault="00B51C60" w:rsidP="00B51C60">
      <w:pPr>
        <w:numPr>
          <w:ilvl w:val="0"/>
          <w:numId w:val="25"/>
        </w:numPr>
        <w:spacing w:after="200" w:line="276" w:lineRule="auto"/>
        <w:jc w:val="both"/>
      </w:pPr>
      <w:r w:rsidRPr="002A0B5E">
        <w:t xml:space="preserve">The </w:t>
      </w:r>
      <w:proofErr w:type="gramStart"/>
      <w:r w:rsidRPr="002A0B5E">
        <w:t>Coordinator</w:t>
      </w:r>
      <w:proofErr w:type="gramEnd"/>
      <w:r w:rsidRPr="002A0B5E">
        <w:t xml:space="preserve"> reserves the right to withhold the payments in case the </w:t>
      </w:r>
      <w:r w:rsidR="002A0B5E" w:rsidRPr="002A0B5E">
        <w:t>Beneficiary</w:t>
      </w:r>
      <w:r w:rsidRPr="002A0B5E">
        <w:t xml:space="preserve"> does not fulfil its obligations and considers the payment conditions for each stage.</w:t>
      </w:r>
    </w:p>
    <w:p w14:paraId="4A14A97E" w14:textId="31B06251" w:rsidR="00B51C60" w:rsidRPr="002A0B5E" w:rsidRDefault="00B51C60" w:rsidP="00B51C60">
      <w:pPr>
        <w:numPr>
          <w:ilvl w:val="0"/>
          <w:numId w:val="25"/>
        </w:numPr>
        <w:spacing w:after="200" w:line="276" w:lineRule="auto"/>
        <w:jc w:val="both"/>
      </w:pPr>
      <w:r w:rsidRPr="002A0B5E">
        <w:t xml:space="preserve">Payments will be made in EUR. Banking and transaction costs related to the handling of any financial resources will be covered by the </w:t>
      </w:r>
      <w:r w:rsidR="002A0B5E" w:rsidRPr="002A0B5E">
        <w:t>Beneficiary</w:t>
      </w:r>
      <w:r w:rsidRPr="002A0B5E">
        <w:t>.</w:t>
      </w:r>
    </w:p>
    <w:p w14:paraId="15B7147A" w14:textId="77777777" w:rsidR="00B51C60" w:rsidRPr="002A0B5E" w:rsidRDefault="00B51C60" w:rsidP="00B51C60">
      <w:pPr>
        <w:numPr>
          <w:ilvl w:val="0"/>
          <w:numId w:val="25"/>
        </w:numPr>
        <w:spacing w:after="200" w:line="276" w:lineRule="auto"/>
        <w:jc w:val="both"/>
      </w:pPr>
      <w:r w:rsidRPr="002A0B5E">
        <w:t>Payments will be released no later than thirty (30) calendar days after the notification that the work associated with a particular Stage has been approved. Any specific limitation delaying payments will be made known in advance.</w:t>
      </w:r>
    </w:p>
    <w:p w14:paraId="2B994DA9" w14:textId="58B2F8F3" w:rsidR="00B51C60" w:rsidRDefault="00B51C60" w:rsidP="00B51C60">
      <w:pPr>
        <w:numPr>
          <w:ilvl w:val="0"/>
          <w:numId w:val="25"/>
        </w:numPr>
        <w:spacing w:before="200" w:after="200" w:line="276" w:lineRule="auto"/>
        <w:jc w:val="both"/>
      </w:pPr>
      <w:r w:rsidRPr="002A0B5E">
        <w:t xml:space="preserve">The </w:t>
      </w:r>
      <w:r w:rsidR="002A0B5E" w:rsidRPr="002A0B5E">
        <w:t>Beneficiary</w:t>
      </w:r>
      <w:r w:rsidRPr="002A0B5E">
        <w:t xml:space="preserve"> is responsible for complying with any tax</w:t>
      </w:r>
      <w:r>
        <w:t xml:space="preserve"> and legal obligations that might be attached to this Agreement.</w:t>
      </w:r>
    </w:p>
    <w:p w14:paraId="33450EDB" w14:textId="07E84B13" w:rsidR="00B51C60" w:rsidRDefault="00B51C60" w:rsidP="00B51C60">
      <w:pPr>
        <w:numPr>
          <w:ilvl w:val="0"/>
          <w:numId w:val="25"/>
        </w:numPr>
        <w:spacing w:before="200" w:after="200" w:line="276" w:lineRule="auto"/>
        <w:jc w:val="both"/>
      </w:pPr>
      <w:r>
        <w:t xml:space="preserve">Any additional conditions for payment may be specified in </w:t>
      </w:r>
      <w:proofErr w:type="gramStart"/>
      <w:r w:rsidRPr="002A0B5E">
        <w:t>the Annex</w:t>
      </w:r>
      <w:proofErr w:type="gramEnd"/>
      <w:r w:rsidRPr="002A0B5E">
        <w:t xml:space="preserve"> </w:t>
      </w:r>
      <w:r w:rsidR="002A0B5E" w:rsidRPr="002A0B5E">
        <w:t>1</w:t>
      </w:r>
      <w:r w:rsidRPr="002A0B5E">
        <w:t xml:space="preserve"> - Guide for Applicants.</w:t>
      </w:r>
      <w:r>
        <w:t xml:space="preserve"> </w:t>
      </w:r>
    </w:p>
    <w:p w14:paraId="7B57C5D1" w14:textId="68EF1331" w:rsidR="00B51C60" w:rsidRDefault="00B51C60" w:rsidP="00B51C60">
      <w:pPr>
        <w:numPr>
          <w:ilvl w:val="0"/>
          <w:numId w:val="25"/>
        </w:numPr>
        <w:spacing w:before="200" w:after="200" w:line="276" w:lineRule="auto"/>
        <w:jc w:val="both"/>
      </w:pPr>
      <w:r>
        <w:t>A Know Your Customer (KYC) check must be carried out before any payment. If the KYC check determines that additional information is required, the payment period mentioned in ‘Article 4 - Project implementation and financial provisions’ is reset until all additional information is received.</w:t>
      </w:r>
    </w:p>
    <w:p w14:paraId="714CD018" w14:textId="0C4D108D" w:rsidR="00B51C60" w:rsidRDefault="00B51C60" w:rsidP="00B51C60">
      <w:pPr>
        <w:pStyle w:val="Heading2"/>
        <w:spacing w:before="200"/>
      </w:pPr>
      <w:bookmarkStart w:id="10" w:name="_j2q99g16adkw" w:colFirst="0" w:colLast="0"/>
      <w:bookmarkEnd w:id="10"/>
      <w:r>
        <w:t>Project implementation</w:t>
      </w:r>
    </w:p>
    <w:p w14:paraId="2AD81B96" w14:textId="05CE171A" w:rsidR="00B51C60" w:rsidRPr="002A0B5E" w:rsidRDefault="00B51C60" w:rsidP="00B51C60">
      <w:pPr>
        <w:numPr>
          <w:ilvl w:val="0"/>
          <w:numId w:val="23"/>
        </w:numPr>
        <w:spacing w:before="200" w:after="200" w:line="276" w:lineRule="auto"/>
        <w:jc w:val="both"/>
      </w:pPr>
      <w:r w:rsidRPr="002A0B5E">
        <w:lastRenderedPageBreak/>
        <w:t xml:space="preserve">The </w:t>
      </w:r>
      <w:r w:rsidR="002A0B5E" w:rsidRPr="002A0B5E">
        <w:t>Beneficiary</w:t>
      </w:r>
      <w:r w:rsidRPr="002A0B5E">
        <w:t xml:space="preserve"> will implement the awarded project in accordance with the provisions set out in Annex </w:t>
      </w:r>
      <w:r w:rsidR="002A0B5E" w:rsidRPr="002A0B5E">
        <w:t>1</w:t>
      </w:r>
      <w:r w:rsidRPr="002A0B5E">
        <w:t xml:space="preserve"> - Guide for Applicants. </w:t>
      </w:r>
    </w:p>
    <w:p w14:paraId="3FA70E80" w14:textId="474A429F" w:rsidR="00B51C60" w:rsidRPr="002A0B5E" w:rsidRDefault="00B51C60" w:rsidP="00B51C60">
      <w:pPr>
        <w:numPr>
          <w:ilvl w:val="0"/>
          <w:numId w:val="23"/>
        </w:numPr>
        <w:spacing w:after="200" w:line="276" w:lineRule="auto"/>
        <w:jc w:val="both"/>
      </w:pPr>
      <w:r w:rsidRPr="002A0B5E">
        <w:t xml:space="preserve">The awarded project must submit the required reports corresponding to each Stage within the dates specified in Annex </w:t>
      </w:r>
      <w:r w:rsidR="002A0B5E" w:rsidRPr="002A0B5E">
        <w:t>1</w:t>
      </w:r>
      <w:r w:rsidRPr="002A0B5E">
        <w:t xml:space="preserve"> - Guide for Applicants. </w:t>
      </w:r>
    </w:p>
    <w:p w14:paraId="06E42982" w14:textId="05DE940F" w:rsidR="00B51C60" w:rsidRPr="002A0B5E" w:rsidRDefault="00B51C60" w:rsidP="00B51C60">
      <w:pPr>
        <w:numPr>
          <w:ilvl w:val="0"/>
          <w:numId w:val="23"/>
        </w:numPr>
        <w:spacing w:after="200" w:line="276" w:lineRule="auto"/>
        <w:jc w:val="both"/>
      </w:pPr>
      <w:r w:rsidRPr="002A0B5E">
        <w:t xml:space="preserve">A review of submitted reports will be held with the </w:t>
      </w:r>
      <w:r w:rsidR="002A0B5E" w:rsidRPr="002A0B5E">
        <w:t>Beneficiary</w:t>
      </w:r>
      <w:r w:rsidRPr="002A0B5E">
        <w:t xml:space="preserve"> by the last calendar day of the end month of the Stage. The objective of the review is to present the implemented Stage</w:t>
      </w:r>
      <w:r w:rsidR="002A0B5E">
        <w:t xml:space="preserve"> </w:t>
      </w:r>
      <w:r w:rsidRPr="002A0B5E">
        <w:t xml:space="preserve">and provide answers to questions from the mentors/coaches and/or </w:t>
      </w:r>
      <w:r w:rsidR="00B13205" w:rsidRPr="002A0B5E">
        <w:t>SUNDANSE</w:t>
      </w:r>
      <w:r w:rsidRPr="002A0B5E">
        <w:t xml:space="preserve"> consortium.</w:t>
      </w:r>
    </w:p>
    <w:p w14:paraId="7A190E01" w14:textId="0C87E583" w:rsidR="00B51C60" w:rsidRDefault="00B51C60" w:rsidP="00B51C60">
      <w:pPr>
        <w:numPr>
          <w:ilvl w:val="0"/>
          <w:numId w:val="23"/>
        </w:numPr>
        <w:spacing w:before="200" w:after="200" w:line="276" w:lineRule="auto"/>
        <w:jc w:val="both"/>
      </w:pPr>
      <w:r w:rsidRPr="002A0B5E">
        <w:t xml:space="preserve">If at any of the project stages the quality of work demonstrated and/or reported does not correspond to what has been agreed, the </w:t>
      </w:r>
      <w:r w:rsidR="00B13205" w:rsidRPr="002A0B5E">
        <w:t>SUNDANSE</w:t>
      </w:r>
      <w:r w:rsidRPr="002A0B5E">
        <w:t xml:space="preserve"> Coordinator may agree to a resubmission of a report and respective reassessment. If significant improvements</w:t>
      </w:r>
      <w:r>
        <w:t xml:space="preserve"> are not </w:t>
      </w:r>
      <w:proofErr w:type="gramStart"/>
      <w:r>
        <w:t>delivered</w:t>
      </w:r>
      <w:proofErr w:type="gramEnd"/>
      <w:r>
        <w:t xml:space="preserve"> after the reassessment and the sub-project is therefore considered to be in breach of their contractual obligations. Such breach will lead to measures described in Article 3.</w:t>
      </w:r>
    </w:p>
    <w:p w14:paraId="2E3B3BE5" w14:textId="302CBD54" w:rsidR="00B51C60" w:rsidRDefault="00B51C60" w:rsidP="00B51C60">
      <w:pPr>
        <w:pStyle w:val="Heading2"/>
        <w:spacing w:before="200"/>
      </w:pPr>
      <w:bookmarkStart w:id="11" w:name="_x4ytdvjsbt7m" w:colFirst="0" w:colLast="0"/>
      <w:bookmarkEnd w:id="11"/>
      <w:r>
        <w:t>Payments schedule</w:t>
      </w:r>
    </w:p>
    <w:p w14:paraId="317579AA" w14:textId="77777777" w:rsidR="00B51C60" w:rsidRDefault="00B51C60" w:rsidP="00B51C60">
      <w:pPr>
        <w:numPr>
          <w:ilvl w:val="0"/>
          <w:numId w:val="14"/>
        </w:numPr>
        <w:spacing w:before="200" w:after="200" w:line="276" w:lineRule="auto"/>
        <w:jc w:val="both"/>
      </w:pPr>
      <w:r>
        <w:t>The payment schedule is directly linked to the relevant stages of the awarded project. The grant will be paid in instalments according to Table 1.</w:t>
      </w:r>
    </w:p>
    <w:p w14:paraId="02C92E73" w14:textId="469ABE15" w:rsidR="00B51C60" w:rsidRPr="002A0B5E" w:rsidRDefault="00B51C60" w:rsidP="00B51C60">
      <w:pPr>
        <w:spacing w:before="200" w:after="200"/>
        <w:ind w:left="720"/>
      </w:pPr>
      <w:r w:rsidRPr="002A0B5E">
        <w:t xml:space="preserve">Table 1. Tentative payment schedule for </w:t>
      </w:r>
      <w:r w:rsidR="00B13205" w:rsidRPr="002A0B5E">
        <w:t>SUNDANSE</w:t>
      </w:r>
      <w:r w:rsidRPr="002A0B5E">
        <w:t xml:space="preserve"> funding </w:t>
      </w:r>
      <w:proofErr w:type="spellStart"/>
      <w:r w:rsidRPr="002A0B5E">
        <w:t>programme</w:t>
      </w:r>
      <w:proofErr w:type="spellEnd"/>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B51C60" w14:paraId="14ADDF13" w14:textId="77777777" w:rsidTr="005C2B93">
        <w:tc>
          <w:tcPr>
            <w:tcW w:w="3009" w:type="dxa"/>
          </w:tcPr>
          <w:p w14:paraId="7B07B463" w14:textId="77777777" w:rsidR="00B51C60" w:rsidRPr="002A0B5E" w:rsidRDefault="00B51C60" w:rsidP="005C2B93">
            <w:pPr>
              <w:spacing w:before="200"/>
              <w:jc w:val="center"/>
              <w:rPr>
                <w:b/>
              </w:rPr>
            </w:pPr>
            <w:r w:rsidRPr="002A0B5E">
              <w:rPr>
                <w:b/>
              </w:rPr>
              <w:t>Stage/Phase</w:t>
            </w:r>
          </w:p>
        </w:tc>
        <w:tc>
          <w:tcPr>
            <w:tcW w:w="3009" w:type="dxa"/>
          </w:tcPr>
          <w:p w14:paraId="71A02629" w14:textId="77777777" w:rsidR="00B51C60" w:rsidRPr="002A0B5E" w:rsidRDefault="00B51C60" w:rsidP="005C2B93">
            <w:pPr>
              <w:spacing w:before="200"/>
              <w:jc w:val="center"/>
              <w:rPr>
                <w:b/>
              </w:rPr>
            </w:pPr>
            <w:r w:rsidRPr="002A0B5E">
              <w:rPr>
                <w:b/>
              </w:rPr>
              <w:t>Requirements</w:t>
            </w:r>
          </w:p>
        </w:tc>
        <w:tc>
          <w:tcPr>
            <w:tcW w:w="3009" w:type="dxa"/>
          </w:tcPr>
          <w:p w14:paraId="27E4EEE7" w14:textId="77777777" w:rsidR="00B51C60" w:rsidRDefault="00B51C60" w:rsidP="005C2B93">
            <w:pPr>
              <w:spacing w:before="200"/>
              <w:jc w:val="center"/>
              <w:rPr>
                <w:b/>
              </w:rPr>
            </w:pPr>
            <w:r w:rsidRPr="002A0B5E">
              <w:rPr>
                <w:b/>
              </w:rPr>
              <w:t>Amount (%)</w:t>
            </w:r>
          </w:p>
        </w:tc>
      </w:tr>
      <w:tr w:rsidR="00B51C60" w14:paraId="331A73A1" w14:textId="77777777" w:rsidTr="005C2B93">
        <w:tc>
          <w:tcPr>
            <w:tcW w:w="3009" w:type="dxa"/>
          </w:tcPr>
          <w:p w14:paraId="6D53967E" w14:textId="77777777" w:rsidR="00B51C60" w:rsidRDefault="00B51C60" w:rsidP="005C2B93">
            <w:pPr>
              <w:spacing w:before="200"/>
            </w:pPr>
          </w:p>
        </w:tc>
        <w:tc>
          <w:tcPr>
            <w:tcW w:w="3009" w:type="dxa"/>
          </w:tcPr>
          <w:p w14:paraId="3AC161A0" w14:textId="77777777" w:rsidR="00B51C60" w:rsidRDefault="00B51C60" w:rsidP="005C2B93">
            <w:pPr>
              <w:spacing w:before="200"/>
            </w:pPr>
          </w:p>
        </w:tc>
        <w:tc>
          <w:tcPr>
            <w:tcW w:w="3009" w:type="dxa"/>
          </w:tcPr>
          <w:p w14:paraId="27CB08B9" w14:textId="77777777" w:rsidR="00B51C60" w:rsidRDefault="00B51C60" w:rsidP="005C2B93">
            <w:pPr>
              <w:spacing w:before="200"/>
            </w:pPr>
          </w:p>
        </w:tc>
      </w:tr>
      <w:tr w:rsidR="00B51C60" w14:paraId="77C14DF6" w14:textId="77777777" w:rsidTr="005C2B93">
        <w:tc>
          <w:tcPr>
            <w:tcW w:w="3009" w:type="dxa"/>
          </w:tcPr>
          <w:p w14:paraId="18D2B9D6" w14:textId="77777777" w:rsidR="00B51C60" w:rsidRDefault="00B51C60" w:rsidP="005C2B93">
            <w:pPr>
              <w:spacing w:before="200"/>
            </w:pPr>
          </w:p>
        </w:tc>
        <w:tc>
          <w:tcPr>
            <w:tcW w:w="3009" w:type="dxa"/>
          </w:tcPr>
          <w:p w14:paraId="6730121E" w14:textId="77777777" w:rsidR="00B51C60" w:rsidRDefault="00B51C60" w:rsidP="005C2B93">
            <w:pPr>
              <w:spacing w:before="200"/>
            </w:pPr>
          </w:p>
        </w:tc>
        <w:tc>
          <w:tcPr>
            <w:tcW w:w="3009" w:type="dxa"/>
          </w:tcPr>
          <w:p w14:paraId="3A33FEC3" w14:textId="77777777" w:rsidR="00B51C60" w:rsidRDefault="00B51C60" w:rsidP="005C2B93">
            <w:pPr>
              <w:spacing w:before="200"/>
            </w:pPr>
          </w:p>
        </w:tc>
      </w:tr>
    </w:tbl>
    <w:p w14:paraId="4DD8CF60" w14:textId="77777777" w:rsidR="00B51C60" w:rsidRDefault="00B51C60" w:rsidP="00B51C60">
      <w:pPr>
        <w:numPr>
          <w:ilvl w:val="0"/>
          <w:numId w:val="14"/>
        </w:numPr>
        <w:spacing w:before="200" w:after="200" w:line="276" w:lineRule="auto"/>
        <w:jc w:val="both"/>
      </w:pPr>
      <w:r>
        <w:t xml:space="preserve">The payments will be disbursed once the work related to a specific stage has received positive assessment, based on the report submitted and respective review according to </w:t>
      </w:r>
      <w:proofErr w:type="gramStart"/>
      <w:r>
        <w:t>the Article</w:t>
      </w:r>
      <w:proofErr w:type="gramEnd"/>
      <w:r>
        <w:t xml:space="preserve"> 4.3. </w:t>
      </w:r>
    </w:p>
    <w:p w14:paraId="11987D34" w14:textId="1576C2B1" w:rsidR="00B51C60" w:rsidRDefault="00B51C60" w:rsidP="00B51C60">
      <w:pPr>
        <w:numPr>
          <w:ilvl w:val="0"/>
          <w:numId w:val="14"/>
        </w:numPr>
        <w:spacing w:before="200" w:after="200" w:line="276" w:lineRule="auto"/>
        <w:jc w:val="both"/>
      </w:pPr>
      <w:r>
        <w:t xml:space="preserve">The payments will be made to </w:t>
      </w:r>
      <w:r w:rsidRPr="002A0B5E">
        <w:t>the Beneficiary no later</w:t>
      </w:r>
      <w:r>
        <w:t xml:space="preserve"> than </w:t>
      </w:r>
      <w:proofErr w:type="gramStart"/>
      <w:r>
        <w:t>30 calendar</w:t>
      </w:r>
      <w:proofErr w:type="gramEnd"/>
      <w:r>
        <w:t xml:space="preserve"> </w:t>
      </w:r>
      <w:proofErr w:type="gramStart"/>
      <w:r>
        <w:t>days, subject</w:t>
      </w:r>
      <w:proofErr w:type="gramEnd"/>
      <w:r>
        <w:t xml:space="preserve"> </w:t>
      </w:r>
      <w:proofErr w:type="gramStart"/>
      <w:r>
        <w:t>to</w:t>
      </w:r>
      <w:proofErr w:type="gramEnd"/>
      <w:r>
        <w:t xml:space="preserve"> </w:t>
      </w:r>
      <w:proofErr w:type="gramStart"/>
      <w:r>
        <w:t>the duly</w:t>
      </w:r>
      <w:proofErr w:type="gramEnd"/>
      <w:r>
        <w:t xml:space="preserve"> </w:t>
      </w:r>
      <w:proofErr w:type="gramStart"/>
      <w:r>
        <w:t>completed</w:t>
      </w:r>
      <w:proofErr w:type="gramEnd"/>
      <w:r>
        <w:t xml:space="preserve"> submission of a Payment Request Form and Declaration of Honour. </w:t>
      </w:r>
    </w:p>
    <w:p w14:paraId="2207F9E0" w14:textId="451BD14F" w:rsidR="00B51C60" w:rsidRPr="002A0B5E" w:rsidRDefault="00B51C60" w:rsidP="00B51C60">
      <w:pPr>
        <w:numPr>
          <w:ilvl w:val="0"/>
          <w:numId w:val="14"/>
        </w:numPr>
        <w:spacing w:before="200" w:after="200" w:line="276" w:lineRule="auto"/>
        <w:jc w:val="both"/>
      </w:pPr>
      <w:r>
        <w:t xml:space="preserve">If the bank account details provided in the Payment Request Form are different from those submitted in the Bank Account Information form, a new form must be submitted accompanied by proof of ownership of the bank account with the </w:t>
      </w:r>
      <w:r w:rsidRPr="002A0B5E">
        <w:t xml:space="preserve">name of the </w:t>
      </w:r>
      <w:r w:rsidR="002A0B5E" w:rsidRPr="002A0B5E">
        <w:t>Beneficiary</w:t>
      </w:r>
      <w:r w:rsidRPr="002A0B5E">
        <w:t xml:space="preserve"> (bank account statement or similar document). </w:t>
      </w:r>
    </w:p>
    <w:p w14:paraId="2709D2E1" w14:textId="685C5FE2" w:rsidR="00B51C60" w:rsidRDefault="00B51C60" w:rsidP="00B51C60">
      <w:pPr>
        <w:numPr>
          <w:ilvl w:val="0"/>
          <w:numId w:val="14"/>
        </w:numPr>
        <w:spacing w:before="200" w:after="200" w:line="276" w:lineRule="auto"/>
        <w:jc w:val="both"/>
      </w:pPr>
      <w:r w:rsidRPr="002A0B5E">
        <w:t xml:space="preserve">If by law the </w:t>
      </w:r>
      <w:r w:rsidR="002A0B5E" w:rsidRPr="002A0B5E">
        <w:t>Beneficiary</w:t>
      </w:r>
      <w:r w:rsidRPr="002A0B5E">
        <w:t xml:space="preserve"> is required to send an i</w:t>
      </w:r>
      <w:r>
        <w:t>nvoice, it must include the following information:</w:t>
      </w:r>
      <w:r>
        <w:br/>
      </w:r>
      <w:r>
        <w:br/>
      </w:r>
      <w:r w:rsidRPr="00F421CF">
        <w:t>F6S EU Tech Innovation Network DAC</w:t>
      </w:r>
      <w:r w:rsidRPr="00F421CF">
        <w:br/>
        <w:t>77 Lower Camden St., D02 XE80, Dublin, Ireland</w:t>
      </w:r>
      <w:r w:rsidRPr="00F421CF">
        <w:br/>
        <w:t>VAT number: IE 4237109IH (DAC)</w:t>
      </w:r>
    </w:p>
    <w:p w14:paraId="76319284" w14:textId="77777777" w:rsidR="00B51C60" w:rsidRDefault="00B51C60" w:rsidP="00B51C60">
      <w:pPr>
        <w:pStyle w:val="Heading2"/>
        <w:spacing w:before="200"/>
      </w:pPr>
      <w:bookmarkStart w:id="12" w:name="_2xogl33i31y5" w:colFirst="0" w:colLast="0"/>
      <w:bookmarkEnd w:id="12"/>
      <w:r>
        <w:t>4.5 Records keeping</w:t>
      </w:r>
    </w:p>
    <w:p w14:paraId="66CED094" w14:textId="19120E6A" w:rsidR="00B51C60" w:rsidRDefault="00B51C60" w:rsidP="00B51C60">
      <w:pPr>
        <w:numPr>
          <w:ilvl w:val="0"/>
          <w:numId w:val="33"/>
        </w:numPr>
        <w:spacing w:before="200" w:after="200" w:line="276" w:lineRule="auto"/>
        <w:jc w:val="both"/>
      </w:pPr>
      <w:r w:rsidRPr="00F421CF">
        <w:lastRenderedPageBreak/>
        <w:t xml:space="preserve">The </w:t>
      </w:r>
      <w:r w:rsidR="002A0B5E" w:rsidRPr="00F421CF">
        <w:t>Beneficiary</w:t>
      </w:r>
      <w:r w:rsidRPr="00F421CF">
        <w:t xml:space="preserve"> must keep for</w:t>
      </w:r>
      <w:r>
        <w:t xml:space="preserve"> a period of five (5) years after the termination of the </w:t>
      </w:r>
      <w:r>
        <w:rPr>
          <w:highlight w:val="cyan"/>
        </w:rPr>
        <w:t xml:space="preserve">%Sub-grant </w:t>
      </w:r>
      <w:proofErr w:type="spellStart"/>
      <w:r>
        <w:rPr>
          <w:highlight w:val="cyan"/>
        </w:rPr>
        <w:t>ProjectAcronym</w:t>
      </w:r>
      <w:proofErr w:type="spellEnd"/>
      <w:r>
        <w:rPr>
          <w:highlight w:val="cyan"/>
        </w:rPr>
        <w:t>%</w:t>
      </w:r>
      <w:r>
        <w:t xml:space="preserve"> project, records and other supporting documentation which proves the proper implementation of the awarded project.</w:t>
      </w:r>
    </w:p>
    <w:p w14:paraId="2724BD12" w14:textId="289D2F91" w:rsidR="00B51C60" w:rsidRPr="00F421CF" w:rsidRDefault="00B51C60" w:rsidP="00B51C60">
      <w:pPr>
        <w:numPr>
          <w:ilvl w:val="0"/>
          <w:numId w:val="33"/>
        </w:numPr>
        <w:spacing w:after="200" w:line="276" w:lineRule="auto"/>
        <w:jc w:val="both"/>
      </w:pPr>
      <w:r w:rsidRPr="00F421CF">
        <w:t xml:space="preserve">The </w:t>
      </w:r>
      <w:r w:rsidR="002A0B5E" w:rsidRPr="00F421CF">
        <w:t>Beneficiary</w:t>
      </w:r>
      <w:r w:rsidRPr="00F421CF">
        <w:t xml:space="preserve"> shall make the supporting documentation available upon request or in the context of checks, reviews, audits or investigations.</w:t>
      </w:r>
    </w:p>
    <w:p w14:paraId="47762651" w14:textId="13B7BED3" w:rsidR="00B51C60" w:rsidRPr="00F421CF" w:rsidRDefault="00B51C60" w:rsidP="00B51C60">
      <w:pPr>
        <w:numPr>
          <w:ilvl w:val="0"/>
          <w:numId w:val="33"/>
        </w:numPr>
        <w:spacing w:after="200" w:line="276" w:lineRule="auto"/>
        <w:jc w:val="both"/>
      </w:pPr>
      <w:r w:rsidRPr="00F421CF">
        <w:t xml:space="preserve">If there are on-going checks, reviews, audits, investigations, litigation or other pursuits of claims under the Agreement, the </w:t>
      </w:r>
      <w:r w:rsidR="002A0B5E" w:rsidRPr="00F421CF">
        <w:t>Beneficiary</w:t>
      </w:r>
      <w:r w:rsidRPr="00F421CF">
        <w:t xml:space="preserve"> must keep these records and other supporting documentation until the end of these procedures.</w:t>
      </w:r>
    </w:p>
    <w:p w14:paraId="1AA8D5E8" w14:textId="74C4A5EE" w:rsidR="00B51C60" w:rsidRDefault="00B51C60" w:rsidP="00B51C60">
      <w:pPr>
        <w:numPr>
          <w:ilvl w:val="0"/>
          <w:numId w:val="33"/>
        </w:numPr>
        <w:spacing w:before="200" w:after="200" w:line="276" w:lineRule="auto"/>
        <w:jc w:val="both"/>
      </w:pPr>
      <w:r w:rsidRPr="00F421CF">
        <w:t xml:space="preserve">The </w:t>
      </w:r>
      <w:r w:rsidR="002A0B5E" w:rsidRPr="00F421CF">
        <w:t>Beneficiary</w:t>
      </w:r>
      <w:r w:rsidRPr="00F421CF">
        <w:t xml:space="preserve"> must keep the original documents. Digital and </w:t>
      </w:r>
      <w:proofErr w:type="spellStart"/>
      <w:r w:rsidRPr="00F421CF">
        <w:t>digitised</w:t>
      </w:r>
      <w:proofErr w:type="spellEnd"/>
      <w:r w:rsidRPr="00F421CF">
        <w:t xml:space="preserve"> documents are considered </w:t>
      </w:r>
      <w:proofErr w:type="gramStart"/>
      <w:r w:rsidRPr="00F421CF">
        <w:t>originals</w:t>
      </w:r>
      <w:proofErr w:type="gramEnd"/>
      <w:r w:rsidRPr="00F421CF">
        <w:t xml:space="preserve"> if they are duly </w:t>
      </w:r>
      <w:proofErr w:type="spellStart"/>
      <w:r w:rsidRPr="00F421CF">
        <w:t>recognised</w:t>
      </w:r>
      <w:proofErr w:type="spellEnd"/>
      <w:r w:rsidRPr="00F421CF">
        <w:t xml:space="preserve"> as</w:t>
      </w:r>
      <w:r>
        <w:t xml:space="preserve"> such and/or admissible under the applicable national law. The </w:t>
      </w:r>
      <w:r>
        <w:rPr>
          <w:highlight w:val="cyan"/>
        </w:rPr>
        <w:t xml:space="preserve">%Sub-grant </w:t>
      </w:r>
      <w:proofErr w:type="spellStart"/>
      <w:r>
        <w:rPr>
          <w:highlight w:val="cyan"/>
        </w:rPr>
        <w:t>ProjectAcronym</w:t>
      </w:r>
      <w:proofErr w:type="spellEnd"/>
      <w:r>
        <w:rPr>
          <w:highlight w:val="cyan"/>
        </w:rPr>
        <w:t>%</w:t>
      </w:r>
      <w:r>
        <w:rPr>
          <w:highlight w:val="white"/>
        </w:rPr>
        <w:t xml:space="preserve"> project</w:t>
      </w:r>
      <w:r>
        <w:t xml:space="preserve"> may accept non-original documents if they offer a comparable level of assurance.</w:t>
      </w:r>
    </w:p>
    <w:p w14:paraId="5A22EF02" w14:textId="77777777" w:rsidR="00B51C60" w:rsidRDefault="00B51C60" w:rsidP="00B51C60">
      <w:pPr>
        <w:pStyle w:val="Heading2"/>
        <w:spacing w:before="200"/>
      </w:pPr>
      <w:bookmarkStart w:id="13" w:name="_w353qk25xx1x" w:colFirst="0" w:colLast="0"/>
      <w:bookmarkEnd w:id="13"/>
      <w:r>
        <w:t>4.6 Double funding</w:t>
      </w:r>
    </w:p>
    <w:p w14:paraId="093815BE" w14:textId="1F53D3CE" w:rsidR="00B51C60" w:rsidRPr="00F421CF" w:rsidRDefault="00B51C60" w:rsidP="00B51C60">
      <w:pPr>
        <w:numPr>
          <w:ilvl w:val="0"/>
          <w:numId w:val="26"/>
        </w:numPr>
        <w:spacing w:before="200" w:after="200" w:line="276" w:lineRule="auto"/>
        <w:jc w:val="both"/>
      </w:pPr>
      <w:r w:rsidRPr="00F421CF">
        <w:t xml:space="preserve">The </w:t>
      </w:r>
      <w:r w:rsidR="002A0B5E" w:rsidRPr="00F421CF">
        <w:t>Beneficiary</w:t>
      </w:r>
      <w:r w:rsidRPr="00F421CF">
        <w:t xml:space="preserve"> acknowledge</w:t>
      </w:r>
      <w:r w:rsidR="00F421CF" w:rsidRPr="00F421CF">
        <w:t>s</w:t>
      </w:r>
      <w:r w:rsidRPr="00F421CF">
        <w:t xml:space="preserve"> the fundamental principle underpinning the rules for public expenditure in the EU that no costs for the same activity can be funded twice from the EU budget.</w:t>
      </w:r>
    </w:p>
    <w:p w14:paraId="47A6D0B9" w14:textId="5D32E113" w:rsidR="00B51C60" w:rsidRDefault="00B51C60" w:rsidP="00B51C60">
      <w:pPr>
        <w:numPr>
          <w:ilvl w:val="0"/>
          <w:numId w:val="26"/>
        </w:numPr>
        <w:spacing w:before="200" w:after="200" w:line="276" w:lineRule="auto"/>
        <w:jc w:val="both"/>
      </w:pPr>
      <w:r w:rsidRPr="00F421CF">
        <w:t xml:space="preserve">The </w:t>
      </w:r>
      <w:r w:rsidR="002A0B5E" w:rsidRPr="00F421CF">
        <w:t>Beneficiary</w:t>
      </w:r>
      <w:r w:rsidRPr="00F421CF">
        <w:t xml:space="preserve"> undertakes all the work performed under the %Sub-grant </w:t>
      </w:r>
      <w:proofErr w:type="spellStart"/>
      <w:r w:rsidRPr="00F421CF">
        <w:t>ProjectAcronym</w:t>
      </w:r>
      <w:proofErr w:type="spellEnd"/>
      <w:r w:rsidRPr="00F421CF">
        <w:t>% project will be done exclusively in the scope</w:t>
      </w:r>
      <w:r>
        <w:t xml:space="preserve"> of this Agreement, not being supported or funded by any other EU budget. </w:t>
      </w:r>
      <w:r w:rsidRPr="00F421CF">
        <w:t xml:space="preserve">The </w:t>
      </w:r>
      <w:r w:rsidR="002A0B5E" w:rsidRPr="00F421CF">
        <w:t>Beneficiary</w:t>
      </w:r>
      <w:r w:rsidRPr="00F421CF">
        <w:t xml:space="preserve"> will use t</w:t>
      </w:r>
      <w:r>
        <w:t xml:space="preserve">he budget to cover activities only related to the awarded </w:t>
      </w:r>
      <w:r>
        <w:rPr>
          <w:highlight w:val="cyan"/>
        </w:rPr>
        <w:t xml:space="preserve">%Sub-grant </w:t>
      </w:r>
      <w:proofErr w:type="spellStart"/>
      <w:r>
        <w:rPr>
          <w:highlight w:val="cyan"/>
        </w:rPr>
        <w:t>ProjectAcronym</w:t>
      </w:r>
      <w:proofErr w:type="spellEnd"/>
      <w:r>
        <w:rPr>
          <w:highlight w:val="cyan"/>
        </w:rPr>
        <w:t>%</w:t>
      </w:r>
      <w:r>
        <w:t xml:space="preserve"> project.</w:t>
      </w:r>
    </w:p>
    <w:p w14:paraId="65A2139C" w14:textId="77777777" w:rsidR="00B51C60" w:rsidRDefault="00B51C60" w:rsidP="00B51C60">
      <w:pPr>
        <w:pStyle w:val="Heading1"/>
        <w:spacing w:before="200"/>
      </w:pPr>
      <w:bookmarkStart w:id="14" w:name="_rdqtpier1oke" w:colFirst="0" w:colLast="0"/>
      <w:bookmarkEnd w:id="14"/>
      <w:r>
        <w:t>Article 5 - Liability</w:t>
      </w:r>
    </w:p>
    <w:p w14:paraId="15D72FAD" w14:textId="0FBAE4D1" w:rsidR="00B51C60" w:rsidRPr="00F421CF" w:rsidRDefault="00B51C60" w:rsidP="00B51C60">
      <w:pPr>
        <w:pStyle w:val="Heading2"/>
        <w:spacing w:before="200"/>
      </w:pPr>
      <w:bookmarkStart w:id="15" w:name="_u1p2f21pwi16" w:colFirst="0" w:colLast="0"/>
      <w:bookmarkEnd w:id="15"/>
      <w:r w:rsidRPr="00F421CF">
        <w:t xml:space="preserve">5.1 Liability of the </w:t>
      </w:r>
      <w:r w:rsidR="002A0B5E" w:rsidRPr="00F421CF">
        <w:t>Beneficiary</w:t>
      </w:r>
    </w:p>
    <w:p w14:paraId="7B4CB7D1" w14:textId="61CB6F66" w:rsidR="00B51C60" w:rsidRDefault="00B51C60" w:rsidP="00B51C60">
      <w:pPr>
        <w:numPr>
          <w:ilvl w:val="0"/>
          <w:numId w:val="27"/>
        </w:numPr>
        <w:spacing w:before="200" w:after="200" w:line="276" w:lineRule="auto"/>
        <w:jc w:val="both"/>
      </w:pPr>
      <w:r w:rsidRPr="00F421CF">
        <w:t xml:space="preserve">The </w:t>
      </w:r>
      <w:r w:rsidR="002A0B5E" w:rsidRPr="00F421CF">
        <w:t>Beneficiary</w:t>
      </w:r>
      <w:r w:rsidRPr="00F421CF">
        <w:t xml:space="preserve"> is fully responsible</w:t>
      </w:r>
      <w:r>
        <w:t xml:space="preserve"> for the proper implementation of </w:t>
      </w:r>
      <w:r>
        <w:rPr>
          <w:highlight w:val="cyan"/>
        </w:rPr>
        <w:t xml:space="preserve">%Sub-grant </w:t>
      </w:r>
      <w:proofErr w:type="spellStart"/>
      <w:r>
        <w:rPr>
          <w:highlight w:val="cyan"/>
        </w:rPr>
        <w:t>ProjectAcronym</w:t>
      </w:r>
      <w:proofErr w:type="spellEnd"/>
      <w:r>
        <w:rPr>
          <w:highlight w:val="cyan"/>
        </w:rPr>
        <w:t>%</w:t>
      </w:r>
      <w:r>
        <w:t xml:space="preserve"> and in compliance with this Agreement. </w:t>
      </w:r>
    </w:p>
    <w:p w14:paraId="4934C110" w14:textId="102AA26A" w:rsidR="00B51C60" w:rsidRPr="00F421CF" w:rsidRDefault="00B51C60" w:rsidP="00B51C60">
      <w:pPr>
        <w:numPr>
          <w:ilvl w:val="0"/>
          <w:numId w:val="27"/>
        </w:numPr>
        <w:spacing w:after="200" w:line="276" w:lineRule="auto"/>
        <w:jc w:val="both"/>
      </w:pPr>
      <w:r>
        <w:t>Except in case of force majeure (Article 8</w:t>
      </w:r>
      <w:r w:rsidRPr="00F421CF">
        <w:t xml:space="preserve">), the </w:t>
      </w:r>
      <w:r w:rsidR="002A0B5E" w:rsidRPr="00F421CF">
        <w:t>Beneficiary</w:t>
      </w:r>
      <w:r w:rsidRPr="00F421CF">
        <w:t xml:space="preserve"> must compensate the </w:t>
      </w:r>
      <w:proofErr w:type="gramStart"/>
      <w:r w:rsidRPr="00F421CF">
        <w:t>Coordinator</w:t>
      </w:r>
      <w:proofErr w:type="gramEnd"/>
      <w:r w:rsidRPr="00F421CF">
        <w:t xml:space="preserve"> for any damage they sustain because of the implementation</w:t>
      </w:r>
      <w:r>
        <w:t xml:space="preserve"> of the obligations of the Beneficiaries under this Agreement or because the obligations were not implemented in full compliance with this </w:t>
      </w:r>
      <w:r w:rsidRPr="00F421CF">
        <w:t>Agreement.</w:t>
      </w:r>
    </w:p>
    <w:p w14:paraId="07DF71A3" w14:textId="3A309A74" w:rsidR="00B51C60" w:rsidRPr="00F421CF" w:rsidRDefault="00B51C60" w:rsidP="00B51C60">
      <w:pPr>
        <w:numPr>
          <w:ilvl w:val="0"/>
          <w:numId w:val="27"/>
        </w:numPr>
        <w:spacing w:after="200" w:line="276" w:lineRule="auto"/>
        <w:jc w:val="both"/>
      </w:pPr>
      <w:r w:rsidRPr="00F421CF">
        <w:t xml:space="preserve">The </w:t>
      </w:r>
      <w:r w:rsidR="00B13205" w:rsidRPr="00F421CF">
        <w:t>SUNDANSE</w:t>
      </w:r>
      <w:r w:rsidRPr="00F421CF">
        <w:t xml:space="preserve"> consortium or consortium partner cannot be held liable for any damage caused to the </w:t>
      </w:r>
      <w:r w:rsidR="002A0B5E" w:rsidRPr="00F421CF">
        <w:t>Beneficiary</w:t>
      </w:r>
      <w:r w:rsidRPr="00F421CF">
        <w:t xml:space="preserve"> or to third parties </w:t>
      </w:r>
      <w:proofErr w:type="gramStart"/>
      <w:r w:rsidRPr="00F421CF">
        <w:t>as a consequence of</w:t>
      </w:r>
      <w:proofErr w:type="gramEnd"/>
      <w:r w:rsidRPr="00F421CF">
        <w:t xml:space="preserve"> implementation of the Agreement, including for gross negligence. </w:t>
      </w:r>
    </w:p>
    <w:p w14:paraId="22172021" w14:textId="6A911EEE" w:rsidR="00B51C60" w:rsidRPr="00F421CF" w:rsidRDefault="00B51C60" w:rsidP="00B51C60">
      <w:pPr>
        <w:numPr>
          <w:ilvl w:val="0"/>
          <w:numId w:val="27"/>
        </w:numPr>
        <w:spacing w:after="200" w:line="276" w:lineRule="auto"/>
        <w:jc w:val="both"/>
      </w:pPr>
      <w:r w:rsidRPr="00F421CF">
        <w:t xml:space="preserve">The </w:t>
      </w:r>
      <w:r w:rsidR="00B13205" w:rsidRPr="00F421CF">
        <w:t>SUNDANSE</w:t>
      </w:r>
      <w:r w:rsidRPr="00F421CF">
        <w:t xml:space="preserve"> consortium or consortium partner cannot be held liable for any damage caused by the </w:t>
      </w:r>
      <w:r w:rsidR="002A0B5E" w:rsidRPr="00F421CF">
        <w:t>Beneficiary</w:t>
      </w:r>
      <w:r w:rsidRPr="00F421CF">
        <w:t xml:space="preserve"> or third parties involved in project implementation, </w:t>
      </w:r>
      <w:proofErr w:type="gramStart"/>
      <w:r w:rsidRPr="00F421CF">
        <w:t>as a consequence of</w:t>
      </w:r>
      <w:proofErr w:type="gramEnd"/>
      <w:r w:rsidRPr="00F421CF">
        <w:t xml:space="preserve"> implementation of the Agreement. </w:t>
      </w:r>
    </w:p>
    <w:p w14:paraId="6C386861" w14:textId="63B9B75D" w:rsidR="00B51C60" w:rsidRDefault="00B51C60" w:rsidP="00B51C60">
      <w:pPr>
        <w:numPr>
          <w:ilvl w:val="0"/>
          <w:numId w:val="27"/>
        </w:numPr>
        <w:spacing w:after="200" w:line="276" w:lineRule="auto"/>
        <w:jc w:val="both"/>
      </w:pPr>
      <w:r w:rsidRPr="00F421CF">
        <w:t xml:space="preserve">The </w:t>
      </w:r>
      <w:r w:rsidR="002A0B5E" w:rsidRPr="00F421CF">
        <w:t>Beneficiary</w:t>
      </w:r>
      <w:r w:rsidRPr="00F421CF">
        <w:t xml:space="preserve"> shall bear sole responsibility for ensuring that its act(s) within the framework of this Agreement do not infringe</w:t>
      </w:r>
      <w:r>
        <w:t xml:space="preserve"> third parties’ rights. </w:t>
      </w:r>
    </w:p>
    <w:p w14:paraId="4B093BA3" w14:textId="60BB331F" w:rsidR="00B51C60" w:rsidRPr="00F421CF" w:rsidRDefault="00B51C60" w:rsidP="00B51C60">
      <w:pPr>
        <w:numPr>
          <w:ilvl w:val="0"/>
          <w:numId w:val="27"/>
        </w:numPr>
        <w:spacing w:after="200" w:line="276" w:lineRule="auto"/>
        <w:jc w:val="both"/>
      </w:pPr>
      <w:r>
        <w:lastRenderedPageBreak/>
        <w:t xml:space="preserve">There is no joint liability </w:t>
      </w:r>
      <w:r w:rsidRPr="00F421CF">
        <w:t xml:space="preserve">between the Contracting Parties. For this purpose, the </w:t>
      </w:r>
      <w:r w:rsidR="002A0B5E" w:rsidRPr="00F421CF">
        <w:t>Beneficiary</w:t>
      </w:r>
      <w:r w:rsidRPr="00F421CF">
        <w:t xml:space="preserve"> shall indemnify and hold the Coordinator any </w:t>
      </w:r>
      <w:r w:rsidR="00B13205" w:rsidRPr="00F421CF">
        <w:t>SUNDANSE</w:t>
      </w:r>
      <w:r w:rsidRPr="00F421CF">
        <w:t xml:space="preserve"> consortium partner harmless from and against all repayments, loss, liability, costs, charges, claims or damages which the Coordinator, any </w:t>
      </w:r>
      <w:r w:rsidR="00B13205" w:rsidRPr="00F421CF">
        <w:t>SUNDANSE</w:t>
      </w:r>
      <w:r w:rsidRPr="00F421CF">
        <w:t xml:space="preserve"> consortium partner or the European Commission (EC) as a result thereof would incur or suffer or must pay to the EC or any third parties. </w:t>
      </w:r>
    </w:p>
    <w:p w14:paraId="3C41B35B" w14:textId="6A72AE42" w:rsidR="00B51C60" w:rsidRDefault="00B51C60" w:rsidP="00B51C60">
      <w:pPr>
        <w:numPr>
          <w:ilvl w:val="0"/>
          <w:numId w:val="27"/>
        </w:numPr>
        <w:spacing w:after="200" w:line="276" w:lineRule="auto"/>
        <w:jc w:val="both"/>
      </w:pPr>
      <w:r w:rsidRPr="00F421CF">
        <w:t xml:space="preserve">In addition, should the EC have a right </w:t>
      </w:r>
      <w:proofErr w:type="gramStart"/>
      <w:r w:rsidRPr="00F421CF">
        <w:t>of</w:t>
      </w:r>
      <w:proofErr w:type="gramEnd"/>
      <w:r w:rsidRPr="00F421CF">
        <w:t xml:space="preserve"> recovery against the </w:t>
      </w:r>
      <w:r w:rsidR="00B13205" w:rsidRPr="00F421CF">
        <w:t>SUNDANSE</w:t>
      </w:r>
      <w:r w:rsidRPr="00F421CF">
        <w:t xml:space="preserve"> consortium regarding any or all the financial support granted under this Agreement, the Beneficiaries shall repay the sums in question in the terms and on the date</w:t>
      </w:r>
      <w:r>
        <w:t xml:space="preserve"> specified by the </w:t>
      </w:r>
      <w:proofErr w:type="gramStart"/>
      <w:r>
        <w:t>Coordinator</w:t>
      </w:r>
      <w:proofErr w:type="gramEnd"/>
      <w:r>
        <w:t>.</w:t>
      </w:r>
    </w:p>
    <w:p w14:paraId="3F8A8D6A" w14:textId="79983A11" w:rsidR="00B51C60" w:rsidRPr="00F421CF" w:rsidRDefault="00B51C60" w:rsidP="00B51C60">
      <w:pPr>
        <w:numPr>
          <w:ilvl w:val="0"/>
          <w:numId w:val="27"/>
        </w:numPr>
        <w:spacing w:before="200" w:after="200" w:line="276" w:lineRule="auto"/>
        <w:jc w:val="both"/>
      </w:pPr>
      <w:r>
        <w:t xml:space="preserve">The </w:t>
      </w:r>
      <w:r w:rsidRPr="00F421CF">
        <w:t xml:space="preserve">Beneficiary’s aggregate liability towards the other Contracting Party and the </w:t>
      </w:r>
      <w:r w:rsidR="00B13205" w:rsidRPr="00F421CF">
        <w:t>SUNDANSE</w:t>
      </w:r>
      <w:r w:rsidRPr="00F421CF">
        <w:t xml:space="preserve"> consortium partners collectively shall be limited to the </w:t>
      </w:r>
      <w:proofErr w:type="gramStart"/>
      <w:r w:rsidRPr="00F421CF">
        <w:t>Beneficiary’s/</w:t>
      </w:r>
      <w:r w:rsidR="00F421CF">
        <w:t>#</w:t>
      </w:r>
      <w:proofErr w:type="gramEnd"/>
      <w:r w:rsidRPr="00F421CF">
        <w:t xml:space="preserve"> maximum financial contribution as identified in Article 4.1.</w:t>
      </w:r>
    </w:p>
    <w:p w14:paraId="415FEFCD" w14:textId="77777777" w:rsidR="00B51C60" w:rsidRDefault="00B51C60" w:rsidP="00B51C60">
      <w:pPr>
        <w:pStyle w:val="Heading2"/>
        <w:spacing w:before="200"/>
      </w:pPr>
      <w:bookmarkStart w:id="16" w:name="_eq73277q4gmh" w:colFirst="0" w:colLast="0"/>
      <w:bookmarkEnd w:id="16"/>
      <w:r>
        <w:t>5.2 Exclusions of liability</w:t>
      </w:r>
    </w:p>
    <w:p w14:paraId="187F7294" w14:textId="408E4699" w:rsidR="00B51C60" w:rsidRPr="00F421CF" w:rsidRDefault="00B51C60" w:rsidP="00B51C60">
      <w:pPr>
        <w:numPr>
          <w:ilvl w:val="0"/>
          <w:numId w:val="41"/>
        </w:numPr>
        <w:spacing w:before="200" w:after="120" w:line="276" w:lineRule="auto"/>
        <w:jc w:val="both"/>
      </w:pPr>
      <w:r>
        <w:t xml:space="preserve">To </w:t>
      </w:r>
      <w:r w:rsidRPr="00F421CF">
        <w:t xml:space="preserve">the extent acceptable under applicable law, in no event shall the Coordinator or other </w:t>
      </w:r>
      <w:r w:rsidR="00B13205" w:rsidRPr="00F421CF">
        <w:t>SUNDANSE</w:t>
      </w:r>
      <w:r w:rsidRPr="00F421CF">
        <w:t xml:space="preserve"> consortium partners be liable to the </w:t>
      </w:r>
      <w:r w:rsidR="002A0B5E" w:rsidRPr="00F421CF">
        <w:t>Beneficiary</w:t>
      </w:r>
      <w:r w:rsidRPr="00F421CF">
        <w:t xml:space="preserve"> for loss or damage caused by the Coordinator or the </w:t>
      </w:r>
      <w:r w:rsidR="00B13205" w:rsidRPr="00F421CF">
        <w:t>SUNDANSE</w:t>
      </w:r>
      <w:r w:rsidRPr="00F421CF">
        <w:t xml:space="preserve"> consortium partners, their employees, agents and subcontractors in connection with this Agreement for any of the following, however caused or arising, on any theory of liability, and even if the Coordinator and/or any other </w:t>
      </w:r>
      <w:r w:rsidR="00B13205" w:rsidRPr="00F421CF">
        <w:t>SUNDANSE</w:t>
      </w:r>
      <w:r w:rsidRPr="00F421CF">
        <w:t xml:space="preserve"> consortium partner were informed or aware of the possibility thereof:</w:t>
      </w:r>
    </w:p>
    <w:p w14:paraId="6C5B48D7" w14:textId="77777777" w:rsidR="00B51C60" w:rsidRPr="00F421CF" w:rsidRDefault="00B51C60" w:rsidP="00B51C60">
      <w:pPr>
        <w:numPr>
          <w:ilvl w:val="0"/>
          <w:numId w:val="34"/>
        </w:numPr>
        <w:spacing w:before="200" w:after="200" w:line="276" w:lineRule="auto"/>
        <w:jc w:val="both"/>
      </w:pPr>
      <w:r w:rsidRPr="00F421CF">
        <w:t>Loss of profits, revenue, income, interest, savings, shelf-space, production, and business.</w:t>
      </w:r>
    </w:p>
    <w:p w14:paraId="05065F56" w14:textId="77777777" w:rsidR="00B51C60" w:rsidRPr="00F421CF" w:rsidRDefault="00B51C60" w:rsidP="00B51C60">
      <w:pPr>
        <w:numPr>
          <w:ilvl w:val="0"/>
          <w:numId w:val="34"/>
        </w:numPr>
        <w:spacing w:before="200" w:after="200" w:line="276" w:lineRule="auto"/>
        <w:jc w:val="both"/>
      </w:pPr>
      <w:r w:rsidRPr="00F421CF">
        <w:t>Opportunities; lost contracts, goodwill, and anticipated savings.</w:t>
      </w:r>
    </w:p>
    <w:p w14:paraId="60842A33" w14:textId="77777777" w:rsidR="00B51C60" w:rsidRPr="00F421CF" w:rsidRDefault="00B51C60" w:rsidP="00B51C60">
      <w:pPr>
        <w:numPr>
          <w:ilvl w:val="0"/>
          <w:numId w:val="34"/>
        </w:numPr>
        <w:spacing w:before="200" w:after="200" w:line="276" w:lineRule="auto"/>
        <w:jc w:val="both"/>
      </w:pPr>
      <w:r w:rsidRPr="00F421CF">
        <w:t>Loss of or damage to reputation or to data.</w:t>
      </w:r>
    </w:p>
    <w:p w14:paraId="4953DD10" w14:textId="77777777" w:rsidR="00B51C60" w:rsidRPr="00F421CF" w:rsidRDefault="00B51C60" w:rsidP="00B51C60">
      <w:pPr>
        <w:numPr>
          <w:ilvl w:val="0"/>
          <w:numId w:val="34"/>
        </w:numPr>
        <w:spacing w:before="200" w:after="200" w:line="276" w:lineRule="auto"/>
        <w:jc w:val="both"/>
      </w:pPr>
      <w:r w:rsidRPr="00F421CF">
        <w:t xml:space="preserve">Costs of recall of products. </w:t>
      </w:r>
    </w:p>
    <w:p w14:paraId="3154964A" w14:textId="77777777" w:rsidR="00B51C60" w:rsidRPr="00F421CF" w:rsidRDefault="00B51C60" w:rsidP="00B51C60">
      <w:pPr>
        <w:numPr>
          <w:ilvl w:val="0"/>
          <w:numId w:val="34"/>
        </w:numPr>
        <w:spacing w:before="200" w:after="200" w:line="276" w:lineRule="auto"/>
        <w:jc w:val="both"/>
      </w:pPr>
      <w:r w:rsidRPr="00F421CF">
        <w:t>Any type of indirect, incidental, punitive, special, or consequential loss or damage.</w:t>
      </w:r>
    </w:p>
    <w:p w14:paraId="151668CE" w14:textId="37F299F6" w:rsidR="00B51C60" w:rsidRPr="00F421CF" w:rsidRDefault="00B51C60" w:rsidP="00B51C60">
      <w:pPr>
        <w:numPr>
          <w:ilvl w:val="0"/>
          <w:numId w:val="41"/>
        </w:numPr>
        <w:spacing w:before="200" w:after="120" w:line="276" w:lineRule="auto"/>
        <w:jc w:val="both"/>
      </w:pPr>
      <w:r w:rsidRPr="00F421CF">
        <w:t xml:space="preserve">In respect of any information or materials from the </w:t>
      </w:r>
      <w:r w:rsidR="00B13205" w:rsidRPr="00F421CF">
        <w:t>SUNDANSE</w:t>
      </w:r>
      <w:r w:rsidRPr="00F421CF">
        <w:t xml:space="preserve"> consortium made available to the </w:t>
      </w:r>
      <w:r w:rsidR="002A0B5E" w:rsidRPr="00F421CF">
        <w:t>Beneficiary</w:t>
      </w:r>
      <w:r w:rsidRPr="00F421CF">
        <w:t xml:space="preserve"> under this Agreement, no warranty or representation of any kind is made, given, or implied as to the sufficiency, error-free performance, or fitness for purpose, nor as to the absence of any infringement of any proprietary rights of third parties. Therefore</w:t>
      </w:r>
      <w:proofErr w:type="gramStart"/>
      <w:r w:rsidRPr="00F421CF">
        <w:t>, in particular, but</w:t>
      </w:r>
      <w:proofErr w:type="gramEnd"/>
      <w:r w:rsidRPr="00F421CF">
        <w:t xml:space="preserve"> without limiting the foregoing:</w:t>
      </w:r>
    </w:p>
    <w:p w14:paraId="17BF6B19" w14:textId="0C8F6100" w:rsidR="00B51C60" w:rsidRPr="00F421CF" w:rsidRDefault="00B51C60" w:rsidP="00B51C60">
      <w:pPr>
        <w:numPr>
          <w:ilvl w:val="0"/>
          <w:numId w:val="40"/>
        </w:numPr>
        <w:spacing w:before="200" w:after="200" w:line="276" w:lineRule="auto"/>
        <w:jc w:val="both"/>
      </w:pPr>
      <w:r w:rsidRPr="00F421CF">
        <w:t xml:space="preserve">The </w:t>
      </w:r>
      <w:r w:rsidR="002A0B5E" w:rsidRPr="00F421CF">
        <w:t>Beneficiary</w:t>
      </w:r>
      <w:r w:rsidRPr="00F421CF">
        <w:t xml:space="preserve"> shall in all cases be entirely and solely liable for the use to which it puts such information and materials, and the consequences of such use, and</w:t>
      </w:r>
    </w:p>
    <w:p w14:paraId="257C63C4" w14:textId="0BD3C291" w:rsidR="00B51C60" w:rsidRPr="00F421CF" w:rsidRDefault="00B51C60" w:rsidP="00B51C60">
      <w:pPr>
        <w:numPr>
          <w:ilvl w:val="0"/>
          <w:numId w:val="40"/>
        </w:numPr>
        <w:spacing w:before="200" w:after="200" w:line="276" w:lineRule="auto"/>
        <w:jc w:val="both"/>
      </w:pPr>
      <w:r w:rsidRPr="00F421CF">
        <w:t xml:space="preserve">Neither the Coordinator, the EC nor the other </w:t>
      </w:r>
      <w:r w:rsidR="00B13205" w:rsidRPr="00F421CF">
        <w:t>SUNDANSE</w:t>
      </w:r>
      <w:r w:rsidRPr="00F421CF">
        <w:t xml:space="preserve"> consortium partners shall be liable </w:t>
      </w:r>
      <w:proofErr w:type="gramStart"/>
      <w:r w:rsidRPr="00F421CF">
        <w:t>vis-à-vis</w:t>
      </w:r>
      <w:proofErr w:type="gramEnd"/>
      <w:r w:rsidRPr="00F421CF">
        <w:t xml:space="preserve"> the </w:t>
      </w:r>
      <w:r w:rsidR="002A0B5E" w:rsidRPr="00F421CF">
        <w:t>Beneficiary</w:t>
      </w:r>
      <w:r w:rsidRPr="00F421CF">
        <w:t xml:space="preserve"> in case of infringement of proprietary rights of a third party resulting from the </w:t>
      </w:r>
      <w:proofErr w:type="gramStart"/>
      <w:r w:rsidRPr="00F421CF">
        <w:t>Beneficiary’s</w:t>
      </w:r>
      <w:r w:rsidR="00F421CF">
        <w:t xml:space="preserve"> </w:t>
      </w:r>
      <w:r w:rsidRPr="00F421CF">
        <w:t xml:space="preserve"> use</w:t>
      </w:r>
      <w:proofErr w:type="gramEnd"/>
      <w:r w:rsidRPr="00F421CF">
        <w:t xml:space="preserve"> of the information and material. </w:t>
      </w:r>
    </w:p>
    <w:p w14:paraId="300C2D32" w14:textId="77777777" w:rsidR="00B51C60" w:rsidRDefault="00B51C60" w:rsidP="00B51C60">
      <w:pPr>
        <w:numPr>
          <w:ilvl w:val="0"/>
          <w:numId w:val="40"/>
        </w:numPr>
        <w:spacing w:before="200" w:after="200" w:line="276" w:lineRule="auto"/>
        <w:jc w:val="both"/>
      </w:pPr>
      <w:r w:rsidRPr="00F421CF">
        <w:t>The exclusions and limitations stated in this Article and any other clause of this Agreement that has as its object or effect the</w:t>
      </w:r>
      <w:r>
        <w:t xml:space="preserve"> exclusion or limitation of liability, shall not apply in respect of any: fraud; death, injury to natural persons or damage to real or immovable property caused by the negligence or </w:t>
      </w:r>
      <w:proofErr w:type="spellStart"/>
      <w:r>
        <w:t>wilful</w:t>
      </w:r>
      <w:proofErr w:type="spellEnd"/>
      <w:r>
        <w:t xml:space="preserve"> act, </w:t>
      </w:r>
      <w:proofErr w:type="spellStart"/>
      <w:r>
        <w:t>wilful</w:t>
      </w:r>
      <w:proofErr w:type="spellEnd"/>
      <w:r>
        <w:t xml:space="preserve"> misconduct, </w:t>
      </w:r>
      <w:proofErr w:type="spellStart"/>
      <w:r>
        <w:t>wilful</w:t>
      </w:r>
      <w:proofErr w:type="spellEnd"/>
      <w:r>
        <w:t xml:space="preserve"> breach; or otherwise in so far as mandatory applicable law overrides such exclusions and limitations.</w:t>
      </w:r>
    </w:p>
    <w:p w14:paraId="5E2EAC95" w14:textId="77777777" w:rsidR="00B51C60" w:rsidRDefault="00B51C60" w:rsidP="00B51C60">
      <w:pPr>
        <w:pStyle w:val="Heading1"/>
        <w:spacing w:before="200"/>
      </w:pPr>
      <w:bookmarkStart w:id="17" w:name="_xd1ez99oaisz" w:colFirst="0" w:colLast="0"/>
      <w:bookmarkEnd w:id="17"/>
      <w:r>
        <w:lastRenderedPageBreak/>
        <w:t>Article 6 - Confidentiality</w:t>
      </w:r>
    </w:p>
    <w:p w14:paraId="3F9FACAA" w14:textId="77777777" w:rsidR="00B51C60" w:rsidRDefault="00B51C60" w:rsidP="00B51C60">
      <w:pPr>
        <w:numPr>
          <w:ilvl w:val="0"/>
          <w:numId w:val="16"/>
        </w:numPr>
        <w:spacing w:before="200" w:after="200" w:line="276" w:lineRule="auto"/>
        <w:jc w:val="both"/>
      </w:pPr>
      <w:r>
        <w:t>The Parties shall protect confidential information of whatever nature or form as is disclosed between the Contracting Parties in connection with the sub-granted project. The information identified as confidential should be provided in writing.</w:t>
      </w:r>
    </w:p>
    <w:p w14:paraId="6BAFDC1C" w14:textId="55DBFDF4" w:rsidR="00B51C60" w:rsidRPr="00F421CF" w:rsidRDefault="00B51C60" w:rsidP="00B51C60">
      <w:pPr>
        <w:numPr>
          <w:ilvl w:val="0"/>
          <w:numId w:val="16"/>
        </w:numPr>
        <w:spacing w:after="200" w:line="276" w:lineRule="auto"/>
        <w:jc w:val="both"/>
      </w:pPr>
      <w:r>
        <w:t xml:space="preserve">Specific rules and responsibilities regarding the use of confidential information shall be established in </w:t>
      </w:r>
      <w:r w:rsidRPr="00F421CF">
        <w:t xml:space="preserve">writing in a separate agreement, if needed. </w:t>
      </w:r>
    </w:p>
    <w:p w14:paraId="549BFCA8" w14:textId="7EDC7BF3" w:rsidR="00B51C60" w:rsidRPr="00F421CF" w:rsidRDefault="00B51C60" w:rsidP="00B51C60">
      <w:pPr>
        <w:numPr>
          <w:ilvl w:val="0"/>
          <w:numId w:val="16"/>
        </w:numPr>
        <w:spacing w:after="200" w:line="276" w:lineRule="auto"/>
        <w:jc w:val="both"/>
      </w:pPr>
      <w:r w:rsidRPr="00F421CF">
        <w:t xml:space="preserve">The </w:t>
      </w:r>
      <w:r w:rsidR="00B13205" w:rsidRPr="00F421CF">
        <w:t>SUNDANSE</w:t>
      </w:r>
      <w:r w:rsidRPr="00F421CF">
        <w:t xml:space="preserve"> Coordinator may disclose confidential Information to the EC and/or the other </w:t>
      </w:r>
      <w:r w:rsidR="00B13205" w:rsidRPr="00F421CF">
        <w:t>SUNDANSE</w:t>
      </w:r>
      <w:r w:rsidRPr="00F421CF">
        <w:t xml:space="preserve"> consortium partners if: </w:t>
      </w:r>
    </w:p>
    <w:p w14:paraId="7F3894D1" w14:textId="77777777" w:rsidR="00B51C60" w:rsidRPr="00F421CF" w:rsidRDefault="00B51C60" w:rsidP="00B51C60">
      <w:pPr>
        <w:numPr>
          <w:ilvl w:val="0"/>
          <w:numId w:val="32"/>
        </w:numPr>
        <w:spacing w:after="200" w:line="276" w:lineRule="auto"/>
        <w:jc w:val="both"/>
      </w:pPr>
      <w:r w:rsidRPr="00F421CF">
        <w:t>This is necessary to implement the GA or safeguard the EU’s financial interests.</w:t>
      </w:r>
    </w:p>
    <w:p w14:paraId="38B20352" w14:textId="77777777" w:rsidR="00B51C60" w:rsidRPr="00F421CF" w:rsidRDefault="00B51C60" w:rsidP="00B51C60">
      <w:pPr>
        <w:numPr>
          <w:ilvl w:val="0"/>
          <w:numId w:val="32"/>
        </w:numPr>
        <w:spacing w:after="200" w:line="276" w:lineRule="auto"/>
        <w:jc w:val="both"/>
      </w:pPr>
      <w:r w:rsidRPr="00F421CF">
        <w:t>The recipients of the information are bound by an obligation of confidentiality.</w:t>
      </w:r>
    </w:p>
    <w:p w14:paraId="20364220" w14:textId="6C05FCAD" w:rsidR="00B51C60" w:rsidRDefault="00B51C60" w:rsidP="00B51C60">
      <w:pPr>
        <w:numPr>
          <w:ilvl w:val="0"/>
          <w:numId w:val="16"/>
        </w:numPr>
        <w:spacing w:after="200" w:line="276" w:lineRule="auto"/>
        <w:jc w:val="both"/>
      </w:pPr>
      <w:r w:rsidRPr="00F421CF">
        <w:t xml:space="preserve">The </w:t>
      </w:r>
      <w:r w:rsidR="002A0B5E" w:rsidRPr="00F421CF">
        <w:t>Beneficiary</w:t>
      </w:r>
      <w:r w:rsidRPr="00F421CF">
        <w:t xml:space="preserve"> agrees and </w:t>
      </w:r>
      <w:proofErr w:type="gramStart"/>
      <w:r w:rsidRPr="00F421CF">
        <w:t>acknowledge</w:t>
      </w:r>
      <w:proofErr w:type="gramEnd"/>
      <w:r w:rsidRPr="00F421CF">
        <w:t xml:space="preserve"> that the EC shall be entitled to disclose confidential Information to its staff, other EU institutions</w:t>
      </w:r>
      <w:r>
        <w:t xml:space="preserve"> and bodies or third parties, if: </w:t>
      </w:r>
    </w:p>
    <w:p w14:paraId="5C93773A" w14:textId="77777777" w:rsidR="00B51C60" w:rsidRDefault="00B51C60" w:rsidP="00B51C60">
      <w:pPr>
        <w:numPr>
          <w:ilvl w:val="0"/>
          <w:numId w:val="19"/>
        </w:numPr>
        <w:spacing w:after="200" w:line="276" w:lineRule="auto"/>
        <w:jc w:val="both"/>
      </w:pPr>
      <w:r>
        <w:t>This is necessary to implement the GA or safeguard the EU’s financial interests.</w:t>
      </w:r>
    </w:p>
    <w:p w14:paraId="2051CF5A" w14:textId="77777777" w:rsidR="00B51C60" w:rsidRPr="00F421CF" w:rsidRDefault="00B51C60" w:rsidP="00B51C60">
      <w:pPr>
        <w:numPr>
          <w:ilvl w:val="0"/>
          <w:numId w:val="19"/>
        </w:numPr>
        <w:spacing w:before="200" w:after="200" w:line="276" w:lineRule="auto"/>
        <w:jc w:val="both"/>
      </w:pPr>
      <w:r>
        <w:t xml:space="preserve">The recipients of the information are bound by an </w:t>
      </w:r>
      <w:r w:rsidRPr="00F421CF">
        <w:t>obligation of confidentiality.</w:t>
      </w:r>
    </w:p>
    <w:p w14:paraId="7D8C7D05" w14:textId="7C222033" w:rsidR="00B51C60" w:rsidRDefault="00B51C60" w:rsidP="00B51C60">
      <w:pPr>
        <w:numPr>
          <w:ilvl w:val="0"/>
          <w:numId w:val="16"/>
        </w:numPr>
        <w:spacing w:before="200" w:after="200" w:line="276" w:lineRule="auto"/>
        <w:jc w:val="both"/>
      </w:pPr>
      <w:r w:rsidRPr="00F421CF">
        <w:t xml:space="preserve">During the project implementation and for five (5) years following the ending of the </w:t>
      </w:r>
      <w:r w:rsidR="00B13205" w:rsidRPr="00F421CF">
        <w:t>SUNDANSE</w:t>
      </w:r>
      <w:r>
        <w:t xml:space="preserve"> on </w:t>
      </w:r>
      <w:r w:rsidRPr="0B6C8CA0">
        <w:rPr>
          <w:highlight w:val="green"/>
        </w:rPr>
        <w:t>%</w:t>
      </w:r>
      <w:proofErr w:type="spellStart"/>
      <w:r w:rsidRPr="0B6C8CA0">
        <w:rPr>
          <w:highlight w:val="green"/>
        </w:rPr>
        <w:t>ProjectEndDate</w:t>
      </w:r>
      <w:proofErr w:type="spellEnd"/>
      <w:r w:rsidRPr="0B6C8CA0">
        <w:rPr>
          <w:highlight w:val="green"/>
        </w:rPr>
        <w:t>%</w:t>
      </w:r>
      <w:r>
        <w:t xml:space="preserve">, </w:t>
      </w:r>
      <w:r w:rsidRPr="00F421CF">
        <w:t xml:space="preserve">the </w:t>
      </w:r>
      <w:r w:rsidR="002A0B5E" w:rsidRPr="00F421CF">
        <w:t>Beneficiary</w:t>
      </w:r>
      <w:r w:rsidRPr="00F421CF">
        <w:t xml:space="preserve"> </w:t>
      </w:r>
      <w:proofErr w:type="spellStart"/>
      <w:r w:rsidRPr="00F421CF">
        <w:t>can not</w:t>
      </w:r>
      <w:proofErr w:type="spellEnd"/>
      <w:r w:rsidRPr="00F421CF">
        <w:t xml:space="preserve"> u</w:t>
      </w:r>
      <w:r>
        <w:t xml:space="preserve">se any confidential information except as defined in </w:t>
      </w:r>
      <w:r w:rsidR="6FA086A4">
        <w:t>this Agreement</w:t>
      </w:r>
      <w:r>
        <w:t>. The Parties will implement suitable measures to ensure confidentiality. The Parties will take the appropriate measures to guarantee the confidentiality of the information provided.</w:t>
      </w:r>
    </w:p>
    <w:p w14:paraId="11A5140B" w14:textId="77777777" w:rsidR="00B51C60" w:rsidRDefault="00B51C60" w:rsidP="00B51C60">
      <w:pPr>
        <w:pStyle w:val="Heading1"/>
        <w:spacing w:before="200"/>
      </w:pPr>
      <w:bookmarkStart w:id="18" w:name="_yty023zga396" w:colFirst="0" w:colLast="0"/>
      <w:bookmarkEnd w:id="18"/>
      <w:r>
        <w:t>Article 7 - Intellectual property rights</w:t>
      </w:r>
    </w:p>
    <w:p w14:paraId="04FE9AC7" w14:textId="091E1AB0" w:rsidR="00B51C60" w:rsidRPr="00F421CF" w:rsidRDefault="00B51C60" w:rsidP="00B51C60">
      <w:pPr>
        <w:numPr>
          <w:ilvl w:val="0"/>
          <w:numId w:val="30"/>
        </w:numPr>
        <w:spacing w:before="200" w:after="200" w:line="276" w:lineRule="auto"/>
        <w:jc w:val="both"/>
      </w:pPr>
      <w:r w:rsidRPr="00F421CF">
        <w:t xml:space="preserve">The </w:t>
      </w:r>
      <w:r w:rsidR="002A0B5E" w:rsidRPr="00F421CF">
        <w:t>Beneficiary</w:t>
      </w:r>
      <w:r w:rsidRPr="00F421CF">
        <w:t xml:space="preserve"> acknowledge(s) that all technologies, infrastructure and similar of the </w:t>
      </w:r>
      <w:r w:rsidR="00B13205" w:rsidRPr="00F421CF">
        <w:t>SUNDANSE</w:t>
      </w:r>
      <w:r w:rsidRPr="00F421CF">
        <w:t xml:space="preserve"> consortium partners are proprietary and owned by the respective partner or applicable third party. </w:t>
      </w:r>
    </w:p>
    <w:p w14:paraId="36848149" w14:textId="0AD5BDA0" w:rsidR="00B51C60" w:rsidRPr="00F421CF" w:rsidRDefault="00B51C60" w:rsidP="00B51C60">
      <w:pPr>
        <w:numPr>
          <w:ilvl w:val="0"/>
          <w:numId w:val="30"/>
        </w:numPr>
        <w:spacing w:after="200" w:line="276" w:lineRule="auto"/>
        <w:jc w:val="both"/>
      </w:pPr>
      <w:r w:rsidRPr="00F421CF">
        <w:t xml:space="preserve">Nothing in this Agreement shall transfer to the </w:t>
      </w:r>
      <w:r w:rsidR="002A0B5E" w:rsidRPr="00F421CF">
        <w:t>Beneficiary</w:t>
      </w:r>
      <w:r w:rsidRPr="00F421CF">
        <w:t xml:space="preserve"> (or other partners it represents) any </w:t>
      </w:r>
      <w:proofErr w:type="spellStart"/>
      <w:r w:rsidRPr="00F421CF">
        <w:t>licence</w:t>
      </w:r>
      <w:proofErr w:type="spellEnd"/>
      <w:r w:rsidRPr="00F421CF">
        <w:t xml:space="preserve"> or other rights for the use of the tools, modules and similar that are property of a </w:t>
      </w:r>
      <w:r w:rsidR="00B13205" w:rsidRPr="00F421CF">
        <w:t>SUNDANSE</w:t>
      </w:r>
      <w:r w:rsidRPr="00F421CF">
        <w:t xml:space="preserve"> partner, unless a specific agreement is established. </w:t>
      </w:r>
    </w:p>
    <w:p w14:paraId="1460A1D1" w14:textId="3667EAD2" w:rsidR="00B51C60" w:rsidRDefault="00B51C60" w:rsidP="00B51C60">
      <w:pPr>
        <w:numPr>
          <w:ilvl w:val="0"/>
          <w:numId w:val="30"/>
        </w:numPr>
        <w:spacing w:before="200" w:after="200" w:line="276" w:lineRule="auto"/>
        <w:jc w:val="both"/>
      </w:pPr>
      <w:r w:rsidRPr="00F421CF">
        <w:t xml:space="preserve">The results developed during the sub-granted project shall be exclusively the property of the </w:t>
      </w:r>
      <w:r w:rsidR="002A0B5E" w:rsidRPr="00F421CF">
        <w:t>Beneficiary</w:t>
      </w:r>
      <w:r w:rsidRPr="00F421CF">
        <w:t xml:space="preserve">. This does not exclude the possibility for specific agreements to be made between the </w:t>
      </w:r>
      <w:r w:rsidR="002A0B5E" w:rsidRPr="00F421CF">
        <w:t>Beneficiary</w:t>
      </w:r>
      <w:r w:rsidRPr="00F421CF">
        <w:t xml:space="preserve"> and one or more of the partners of </w:t>
      </w:r>
      <w:r w:rsidR="00B13205" w:rsidRPr="00F421CF">
        <w:t>SUNDANSE</w:t>
      </w:r>
      <w:r w:rsidRPr="00F421CF">
        <w:t xml:space="preserve"> consortium</w:t>
      </w:r>
      <w:r>
        <w:t xml:space="preserve">. </w:t>
      </w:r>
    </w:p>
    <w:p w14:paraId="5A2C8FAA" w14:textId="77777777" w:rsidR="00B51C60" w:rsidRDefault="00B51C60" w:rsidP="00B51C60">
      <w:pPr>
        <w:pStyle w:val="Heading1"/>
        <w:spacing w:before="200"/>
      </w:pPr>
      <w:bookmarkStart w:id="19" w:name="_y8fjaypce0pb" w:colFirst="0" w:colLast="0"/>
      <w:bookmarkEnd w:id="19"/>
      <w:r>
        <w:t>Article 8 - Force Majeure</w:t>
      </w:r>
    </w:p>
    <w:p w14:paraId="7A904432" w14:textId="77777777" w:rsidR="00B51C60" w:rsidRDefault="00B51C60" w:rsidP="00B51C60">
      <w:pPr>
        <w:numPr>
          <w:ilvl w:val="0"/>
          <w:numId w:val="18"/>
        </w:numPr>
        <w:spacing w:before="200" w:after="200" w:line="276" w:lineRule="auto"/>
        <w:jc w:val="both"/>
      </w:pPr>
      <w:r>
        <w:t>“Force Majeure” means any unforeseeable exceptional situation or event beyond the Contracting Parties control, which prevents either of them from fulfilling any of their obligations under the Agreement, which was not attributable to error or negligence on their part, and which proves to be inevitable despite the exercising of all due diligence.</w:t>
      </w:r>
    </w:p>
    <w:p w14:paraId="0B953165" w14:textId="77777777" w:rsidR="00B51C60" w:rsidRDefault="00B51C60" w:rsidP="00B51C60">
      <w:pPr>
        <w:numPr>
          <w:ilvl w:val="0"/>
          <w:numId w:val="18"/>
        </w:numPr>
        <w:spacing w:after="200" w:line="276" w:lineRule="auto"/>
        <w:jc w:val="both"/>
      </w:pPr>
      <w:r>
        <w:lastRenderedPageBreak/>
        <w:t xml:space="preserve">Any default of a service, defect in equipment or material or delays in making them available, unless they stem directly from a relevant case of force majeure, as well as </w:t>
      </w:r>
      <w:proofErr w:type="spellStart"/>
      <w:r>
        <w:t>labour</w:t>
      </w:r>
      <w:proofErr w:type="spellEnd"/>
      <w:r>
        <w:t xml:space="preserve"> disputes, strikes or financial difficulties cannot be invoked as Force Majeure.</w:t>
      </w:r>
    </w:p>
    <w:p w14:paraId="7594B3A6" w14:textId="77777777" w:rsidR="00B51C60" w:rsidRDefault="00B51C60" w:rsidP="00B51C60">
      <w:pPr>
        <w:numPr>
          <w:ilvl w:val="0"/>
          <w:numId w:val="18"/>
        </w:numPr>
        <w:spacing w:before="200" w:after="200" w:line="276" w:lineRule="auto"/>
        <w:jc w:val="both"/>
      </w:pPr>
      <w:r>
        <w:t>The Contracting Parties shall take the necessary measures to limit any damage due to Force Majeure. They shall do their best to resume the implementation of the action as soon as possible.</w:t>
      </w:r>
    </w:p>
    <w:p w14:paraId="64BCDDD7" w14:textId="420C3B0B" w:rsidR="00B51C60" w:rsidRPr="00F421CF" w:rsidRDefault="00B51C60" w:rsidP="00B51C60">
      <w:pPr>
        <w:numPr>
          <w:ilvl w:val="0"/>
          <w:numId w:val="18"/>
        </w:numPr>
        <w:spacing w:before="200" w:after="200" w:line="276" w:lineRule="auto"/>
        <w:jc w:val="both"/>
      </w:pPr>
      <w:r>
        <w:t xml:space="preserve">No Contracting Party shall be in breach of its obligations and tasks if such a breach is caused by Force Majeure. A Contracting Party will notify the other Contracting Party of any Force Majeure as soon as possible. In case </w:t>
      </w:r>
      <w:r w:rsidRPr="00F421CF">
        <w:t xml:space="preserve">the </w:t>
      </w:r>
      <w:r w:rsidR="002A0B5E" w:rsidRPr="00F421CF">
        <w:t>Beneficiary</w:t>
      </w:r>
      <w:r w:rsidRPr="00F421CF">
        <w:t xml:space="preserve"> </w:t>
      </w:r>
      <w:proofErr w:type="gramStart"/>
      <w:r w:rsidRPr="00F421CF">
        <w:t>is not able to</w:t>
      </w:r>
      <w:proofErr w:type="gramEnd"/>
      <w:r w:rsidRPr="00F421CF">
        <w:t xml:space="preserve"> overcome the consequences of Force Majeure within thirty calendar (30) days after such notification, the </w:t>
      </w:r>
      <w:r w:rsidR="00B13205" w:rsidRPr="00F421CF">
        <w:t>SUNDANSE</w:t>
      </w:r>
      <w:r w:rsidRPr="00F421CF">
        <w:t xml:space="preserve"> Coordinator will decide accordingly, including the termination of the Agreement.</w:t>
      </w:r>
    </w:p>
    <w:p w14:paraId="3C9768BB" w14:textId="77777777" w:rsidR="00B51C60" w:rsidRDefault="00B51C60" w:rsidP="00B51C60">
      <w:pPr>
        <w:pStyle w:val="Heading1"/>
        <w:spacing w:before="200"/>
      </w:pPr>
      <w:bookmarkStart w:id="20" w:name="_g7rq4ibeg4wp" w:colFirst="0" w:colLast="0"/>
      <w:bookmarkEnd w:id="20"/>
      <w:r>
        <w:t>Article 9 - Information and communication</w:t>
      </w:r>
    </w:p>
    <w:p w14:paraId="1B23ACD8" w14:textId="77777777" w:rsidR="00367D0E" w:rsidRPr="00367D0E" w:rsidRDefault="00367D0E" w:rsidP="00367D0E">
      <w:pPr>
        <w:pStyle w:val="BodyText"/>
        <w:rPr>
          <w:lang w:val="en-GB" w:eastAsia="de-DE"/>
        </w:rPr>
      </w:pPr>
    </w:p>
    <w:p w14:paraId="1799AFCB" w14:textId="77777777" w:rsidR="00B51C60" w:rsidRDefault="00B51C60" w:rsidP="00B51C60">
      <w:pPr>
        <w:pStyle w:val="Heading2"/>
        <w:spacing w:before="200"/>
      </w:pPr>
      <w:bookmarkStart w:id="21" w:name="_cy8ffy1vm06r" w:colFirst="0" w:colLast="0"/>
      <w:bookmarkEnd w:id="21"/>
      <w:r>
        <w:t>9.1 Information and communication towards the EC</w:t>
      </w:r>
    </w:p>
    <w:p w14:paraId="7DF9BAC3" w14:textId="69887394" w:rsidR="00B51C60" w:rsidRPr="00F421CF" w:rsidRDefault="00B51C60" w:rsidP="00B51C60">
      <w:pPr>
        <w:numPr>
          <w:ilvl w:val="0"/>
          <w:numId w:val="36"/>
        </w:numPr>
        <w:spacing w:before="200" w:line="276" w:lineRule="auto"/>
        <w:jc w:val="both"/>
      </w:pPr>
      <w:r w:rsidRPr="00F421CF">
        <w:t xml:space="preserve">Throughout the duration of the sub-project, the </w:t>
      </w:r>
      <w:r w:rsidR="002A0B5E" w:rsidRPr="00F421CF">
        <w:t>Beneficiary</w:t>
      </w:r>
      <w:r w:rsidRPr="00F421CF">
        <w:t xml:space="preserve"> must promote the project and its results by providing targeted information to multiple audiences (including the media and the public), as well as participate in the </w:t>
      </w:r>
      <w:r w:rsidR="00B13205" w:rsidRPr="00F421CF">
        <w:t>SUNDANSE</w:t>
      </w:r>
      <w:r w:rsidRPr="00F421CF">
        <w:t xml:space="preserve"> promotion activities, in a strategic, coherent and effective manner.</w:t>
      </w:r>
    </w:p>
    <w:p w14:paraId="707EB7A2" w14:textId="52D67F88" w:rsidR="00B51C60" w:rsidRDefault="00B51C60" w:rsidP="00B51C60">
      <w:pPr>
        <w:numPr>
          <w:ilvl w:val="0"/>
          <w:numId w:val="36"/>
        </w:numPr>
        <w:spacing w:after="120" w:line="276" w:lineRule="auto"/>
        <w:jc w:val="both"/>
      </w:pPr>
      <w:r w:rsidRPr="00F421CF">
        <w:t xml:space="preserve">The communication, dissemination activities and any infrastructure, equipment, vehicles, supplies or major result funded by the grant must acknowledge EU support and display the European emblem, </w:t>
      </w:r>
      <w:r w:rsidR="00B13205" w:rsidRPr="00F421CF">
        <w:t>SUNDANSE</w:t>
      </w:r>
      <w:r w:rsidRPr="00F421CF">
        <w:t xml:space="preserve"> logo a</w:t>
      </w:r>
      <w:r>
        <w:t>nd include following disclaimer:</w:t>
      </w:r>
    </w:p>
    <w:p w14:paraId="4857B82A" w14:textId="79C92D4B" w:rsidR="00B51C60" w:rsidRDefault="00B51C60" w:rsidP="00B51C60">
      <w:pPr>
        <w:spacing w:before="200" w:after="200"/>
        <w:rPr>
          <w:i/>
        </w:rPr>
      </w:pPr>
      <w:r>
        <w:rPr>
          <w:i/>
        </w:rPr>
        <w:t xml:space="preserve">“The </w:t>
      </w:r>
      <w:r>
        <w:rPr>
          <w:i/>
          <w:highlight w:val="cyan"/>
        </w:rPr>
        <w:t>[sub-project acronym</w:t>
      </w:r>
      <w:r>
        <w:rPr>
          <w:i/>
        </w:rPr>
        <w:t>] project has recei</w:t>
      </w:r>
      <w:r w:rsidRPr="00F421CF">
        <w:rPr>
          <w:i/>
        </w:rPr>
        <w:t xml:space="preserve">ved funding from EC through the </w:t>
      </w:r>
      <w:r w:rsidR="00B13205" w:rsidRPr="00F421CF">
        <w:rPr>
          <w:i/>
        </w:rPr>
        <w:t>SUNDANSE</w:t>
      </w:r>
      <w:r w:rsidRPr="00F421CF">
        <w:rPr>
          <w:i/>
        </w:rPr>
        <w:t xml:space="preserve"> (Grant Agreement no. </w:t>
      </w:r>
      <w:r w:rsidR="00F421CF" w:rsidRPr="00F421CF">
        <w:rPr>
          <w:i/>
        </w:rPr>
        <w:t>101156533</w:t>
      </w:r>
      <w:r w:rsidRPr="00F421CF">
        <w:rPr>
          <w:i/>
        </w:rPr>
        <w:t>).”</w:t>
      </w:r>
    </w:p>
    <w:p w14:paraId="6840F5E7" w14:textId="77777777" w:rsidR="00B51C60" w:rsidRDefault="00B51C60" w:rsidP="00B51C60">
      <w:pPr>
        <w:spacing w:before="200"/>
        <w:rPr>
          <w:i/>
        </w:rPr>
      </w:pPr>
      <w:r w:rsidRPr="00F421CF">
        <w:rPr>
          <w:i/>
        </w:rPr>
        <w:t>“(Co-)Funded</w:t>
      </w:r>
      <w:r>
        <w:rPr>
          <w:i/>
        </w:rPr>
        <w:t xml:space="preserve"> by the European Union. Views and opinions expressed are however those of the author(s) only and do not necessarily reflect those of the European Union or European Commission. Neither the European Union nor the granting authority can be held responsible for them.”</w:t>
      </w:r>
    </w:p>
    <w:p w14:paraId="1F26862C" w14:textId="77777777" w:rsidR="00B51C60" w:rsidRDefault="00B51C60" w:rsidP="00B51C60">
      <w:pPr>
        <w:numPr>
          <w:ilvl w:val="0"/>
          <w:numId w:val="36"/>
        </w:numPr>
        <w:spacing w:before="200" w:after="200" w:line="276" w:lineRule="auto"/>
        <w:jc w:val="both"/>
      </w:pPr>
      <w:r>
        <w:t xml:space="preserve">Apart from the emblem, no other visual identity or logo may be used to highlight the EU support. When displayed in association with other logos (e.g. of beneficiaries or sponsors), the emblem must be displayed at least as prominently and visibly as the other logos without first obtaining approval. This does not, however, </w:t>
      </w:r>
      <w:proofErr w:type="gramStart"/>
      <w:r>
        <w:t>give</w:t>
      </w:r>
      <w:proofErr w:type="gramEnd"/>
      <w:r>
        <w:t xml:space="preserve"> the right to exclusive use. Moreover, they may not appropriate the emblem or any similar trademark or logo, either by registration or by any other means.</w:t>
      </w:r>
    </w:p>
    <w:p w14:paraId="23F60500" w14:textId="7C8E8F44" w:rsidR="00B51C60" w:rsidRPr="00F421CF" w:rsidRDefault="00B51C60" w:rsidP="00B51C60">
      <w:pPr>
        <w:numPr>
          <w:ilvl w:val="0"/>
          <w:numId w:val="36"/>
        </w:numPr>
        <w:spacing w:after="200" w:line="276" w:lineRule="auto"/>
        <w:jc w:val="both"/>
      </w:pPr>
      <w:r>
        <w:t xml:space="preserve">The </w:t>
      </w:r>
      <w:r w:rsidRPr="00F421CF">
        <w:t xml:space="preserve">Coordinator, the </w:t>
      </w:r>
      <w:r w:rsidR="00B13205" w:rsidRPr="00F421CF">
        <w:t>SUNDANSE</w:t>
      </w:r>
      <w:r w:rsidRPr="00F421CF">
        <w:t xml:space="preserve"> consortium, and/or the EC shall be </w:t>
      </w:r>
      <w:proofErr w:type="spellStart"/>
      <w:r w:rsidRPr="00F421CF">
        <w:t>authorised</w:t>
      </w:r>
      <w:proofErr w:type="spellEnd"/>
      <w:r w:rsidRPr="00F421CF">
        <w:t xml:space="preserve"> to publish, in whatever form and on or by whatever medium, the following information: personal data, including the Beneficiaries’ name, contact details, location, and project related information, for communication, publication and reporting purposes. This may also include, but is not limited </w:t>
      </w:r>
      <w:proofErr w:type="gramStart"/>
      <w:r w:rsidRPr="00F421CF">
        <w:t>to</w:t>
      </w:r>
      <w:r w:rsidR="096315B9" w:rsidRPr="00F421CF">
        <w:t>:</w:t>
      </w:r>
      <w:proofErr w:type="gramEnd"/>
      <w:r w:rsidRPr="00F421CF">
        <w:t xml:space="preserve"> using summaries, public deliverables, as well as any other material, such as pictures or audiovisual content/material provided by the </w:t>
      </w:r>
      <w:r w:rsidR="002A0B5E" w:rsidRPr="00F421CF">
        <w:t>Beneficiary</w:t>
      </w:r>
      <w:r w:rsidRPr="00F421CF">
        <w:t xml:space="preserve"> (including in electronic form).</w:t>
      </w:r>
    </w:p>
    <w:p w14:paraId="302AA1A0" w14:textId="1BCCB9E2" w:rsidR="00B51C60" w:rsidRPr="00F421CF" w:rsidRDefault="00B51C60" w:rsidP="00B51C60">
      <w:pPr>
        <w:numPr>
          <w:ilvl w:val="0"/>
          <w:numId w:val="36"/>
        </w:numPr>
        <w:spacing w:before="200" w:after="200" w:line="276" w:lineRule="auto"/>
        <w:jc w:val="both"/>
      </w:pPr>
      <w:r w:rsidRPr="00F421CF">
        <w:t xml:space="preserve">The </w:t>
      </w:r>
      <w:r w:rsidR="002A0B5E" w:rsidRPr="00F421CF">
        <w:t>Beneficiary</w:t>
      </w:r>
      <w:r w:rsidRPr="00F421CF">
        <w:t xml:space="preserve"> shall make all efforts to ensure that all necessary </w:t>
      </w:r>
      <w:proofErr w:type="spellStart"/>
      <w:r w:rsidRPr="00F421CF">
        <w:t>authorisations</w:t>
      </w:r>
      <w:proofErr w:type="spellEnd"/>
      <w:r w:rsidRPr="00F421CF">
        <w:t xml:space="preserve"> for such publications have been obtained and that the publication of the information does not infringe any rights of third parties.</w:t>
      </w:r>
    </w:p>
    <w:p w14:paraId="6E873BAF" w14:textId="35DB9A32" w:rsidR="00B51C60" w:rsidRDefault="00B51C60" w:rsidP="00B51C60">
      <w:pPr>
        <w:numPr>
          <w:ilvl w:val="0"/>
          <w:numId w:val="36"/>
        </w:numPr>
        <w:spacing w:before="200" w:after="200" w:line="276" w:lineRule="auto"/>
        <w:jc w:val="both"/>
      </w:pPr>
      <w:r w:rsidRPr="00F421CF">
        <w:lastRenderedPageBreak/>
        <w:t xml:space="preserve">Upon a duly supported request by the </w:t>
      </w:r>
      <w:proofErr w:type="gramStart"/>
      <w:r w:rsidRPr="00F421CF">
        <w:t>Coordinator</w:t>
      </w:r>
      <w:proofErr w:type="gramEnd"/>
      <w:r w:rsidRPr="00F421CF">
        <w:t xml:space="preserve"> on behalf of the </w:t>
      </w:r>
      <w:r w:rsidR="002A0B5E" w:rsidRPr="00F421CF">
        <w:t>Beneficiary</w:t>
      </w:r>
      <w:r w:rsidRPr="00F421CF">
        <w:t>, the EC may agree to forego such publicity if the disclosure of the information indicated above would risk compromising the Beneficiary’s security</w:t>
      </w:r>
      <w:r>
        <w:t>, academic or commercial interests.</w:t>
      </w:r>
    </w:p>
    <w:p w14:paraId="55098A21" w14:textId="77777777" w:rsidR="00B51C60" w:rsidRDefault="00B51C60" w:rsidP="00B51C60">
      <w:pPr>
        <w:pStyle w:val="Heading2"/>
        <w:spacing w:before="200"/>
      </w:pPr>
      <w:bookmarkStart w:id="22" w:name="_kyfz5e46tt0f" w:colFirst="0" w:colLast="0"/>
      <w:bookmarkEnd w:id="22"/>
      <w:r>
        <w:t>9.2 Information and communication among the Contracting Parties</w:t>
      </w:r>
    </w:p>
    <w:p w14:paraId="6A050102" w14:textId="34D550D3" w:rsidR="00B51C60" w:rsidRDefault="00B51C60" w:rsidP="00B51C60">
      <w:pPr>
        <w:numPr>
          <w:ilvl w:val="0"/>
          <w:numId w:val="39"/>
        </w:numPr>
        <w:spacing w:before="200" w:after="120" w:line="276" w:lineRule="auto"/>
        <w:jc w:val="both"/>
      </w:pPr>
      <w:r>
        <w:t xml:space="preserve">The contact details of </w:t>
      </w:r>
      <w:r w:rsidRPr="00F421CF">
        <w:t xml:space="preserve">the </w:t>
      </w:r>
      <w:r w:rsidR="002A0B5E" w:rsidRPr="00F421CF">
        <w:t>Beneficiary</w:t>
      </w:r>
      <w:r w:rsidRPr="00F421CF">
        <w:t xml:space="preserve"> for notices</w:t>
      </w:r>
      <w:r>
        <w:t xml:space="preserve"> and communication under this Agreement are:</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6045"/>
      </w:tblGrid>
      <w:tr w:rsidR="00B51C60" w14:paraId="041FB4A7" w14:textId="77777777" w:rsidTr="005C2B93">
        <w:tc>
          <w:tcPr>
            <w:tcW w:w="2955" w:type="dxa"/>
            <w:tcMar>
              <w:top w:w="100" w:type="dxa"/>
              <w:left w:w="100" w:type="dxa"/>
              <w:bottom w:w="100" w:type="dxa"/>
              <w:right w:w="100" w:type="dxa"/>
            </w:tcMar>
          </w:tcPr>
          <w:p w14:paraId="5D048E94" w14:textId="77777777" w:rsidR="00B51C60" w:rsidRDefault="00B51C60" w:rsidP="005C2B93">
            <w:pPr>
              <w:widowControl w:val="0"/>
              <w:spacing w:before="200"/>
              <w:rPr>
                <w:b/>
              </w:rPr>
            </w:pPr>
            <w:r>
              <w:rPr>
                <w:b/>
              </w:rPr>
              <w:t>Name of contact person</w:t>
            </w:r>
          </w:p>
        </w:tc>
        <w:tc>
          <w:tcPr>
            <w:tcW w:w="6045" w:type="dxa"/>
            <w:tcMar>
              <w:top w:w="100" w:type="dxa"/>
              <w:left w:w="100" w:type="dxa"/>
              <w:bottom w:w="100" w:type="dxa"/>
              <w:right w:w="100" w:type="dxa"/>
            </w:tcMar>
          </w:tcPr>
          <w:p w14:paraId="12DEB057" w14:textId="77777777" w:rsidR="00B51C60" w:rsidRDefault="00B51C60" w:rsidP="005C2B93">
            <w:pPr>
              <w:widowControl w:val="0"/>
              <w:spacing w:before="200"/>
            </w:pPr>
          </w:p>
        </w:tc>
      </w:tr>
      <w:tr w:rsidR="00B51C60" w14:paraId="1B6EA97E" w14:textId="77777777" w:rsidTr="005C2B93">
        <w:tc>
          <w:tcPr>
            <w:tcW w:w="2955" w:type="dxa"/>
            <w:tcMar>
              <w:top w:w="100" w:type="dxa"/>
              <w:left w:w="100" w:type="dxa"/>
              <w:bottom w:w="100" w:type="dxa"/>
              <w:right w:w="100" w:type="dxa"/>
            </w:tcMar>
          </w:tcPr>
          <w:p w14:paraId="4F62233D" w14:textId="77777777" w:rsidR="00B51C60" w:rsidRDefault="00B51C60" w:rsidP="005C2B93">
            <w:pPr>
              <w:widowControl w:val="0"/>
              <w:spacing w:before="200"/>
              <w:rPr>
                <w:b/>
              </w:rPr>
            </w:pPr>
            <w:proofErr w:type="spellStart"/>
            <w:r>
              <w:rPr>
                <w:b/>
              </w:rPr>
              <w:t>Organisation</w:t>
            </w:r>
            <w:proofErr w:type="spellEnd"/>
            <w:r>
              <w:rPr>
                <w:b/>
              </w:rPr>
              <w:t xml:space="preserve"> name</w:t>
            </w:r>
          </w:p>
        </w:tc>
        <w:tc>
          <w:tcPr>
            <w:tcW w:w="6045" w:type="dxa"/>
            <w:tcMar>
              <w:top w:w="100" w:type="dxa"/>
              <w:left w:w="100" w:type="dxa"/>
              <w:bottom w:w="100" w:type="dxa"/>
              <w:right w:w="100" w:type="dxa"/>
            </w:tcMar>
          </w:tcPr>
          <w:p w14:paraId="02EEBA53" w14:textId="77777777" w:rsidR="00B51C60" w:rsidRDefault="00B51C60" w:rsidP="005C2B93">
            <w:pPr>
              <w:widowControl w:val="0"/>
              <w:spacing w:before="200"/>
            </w:pPr>
          </w:p>
        </w:tc>
      </w:tr>
      <w:tr w:rsidR="00B51C60" w14:paraId="0A174759" w14:textId="77777777" w:rsidTr="005C2B93">
        <w:tc>
          <w:tcPr>
            <w:tcW w:w="2955" w:type="dxa"/>
            <w:tcMar>
              <w:top w:w="100" w:type="dxa"/>
              <w:left w:w="100" w:type="dxa"/>
              <w:bottom w:w="100" w:type="dxa"/>
              <w:right w:w="100" w:type="dxa"/>
            </w:tcMar>
          </w:tcPr>
          <w:p w14:paraId="7F69081C" w14:textId="77777777" w:rsidR="00B51C60" w:rsidRDefault="00B51C60" w:rsidP="005C2B93">
            <w:pPr>
              <w:widowControl w:val="0"/>
              <w:spacing w:before="200"/>
              <w:rPr>
                <w:b/>
              </w:rPr>
            </w:pPr>
            <w:r>
              <w:rPr>
                <w:b/>
              </w:rPr>
              <w:t xml:space="preserve">Role in the </w:t>
            </w:r>
            <w:proofErr w:type="spellStart"/>
            <w:r>
              <w:rPr>
                <w:b/>
              </w:rPr>
              <w:t>organisation</w:t>
            </w:r>
            <w:proofErr w:type="spellEnd"/>
          </w:p>
        </w:tc>
        <w:tc>
          <w:tcPr>
            <w:tcW w:w="6045" w:type="dxa"/>
            <w:tcMar>
              <w:top w:w="100" w:type="dxa"/>
              <w:left w:w="100" w:type="dxa"/>
              <w:bottom w:w="100" w:type="dxa"/>
              <w:right w:w="100" w:type="dxa"/>
            </w:tcMar>
          </w:tcPr>
          <w:p w14:paraId="7B6919FF" w14:textId="77777777" w:rsidR="00B51C60" w:rsidRDefault="00B51C60" w:rsidP="005C2B93">
            <w:pPr>
              <w:widowControl w:val="0"/>
              <w:spacing w:before="200"/>
            </w:pPr>
          </w:p>
        </w:tc>
      </w:tr>
      <w:tr w:rsidR="00B51C60" w14:paraId="7A7A4C85" w14:textId="77777777" w:rsidTr="005C2B93">
        <w:tc>
          <w:tcPr>
            <w:tcW w:w="2955" w:type="dxa"/>
            <w:tcMar>
              <w:top w:w="100" w:type="dxa"/>
              <w:left w:w="100" w:type="dxa"/>
              <w:bottom w:w="100" w:type="dxa"/>
              <w:right w:w="100" w:type="dxa"/>
            </w:tcMar>
          </w:tcPr>
          <w:p w14:paraId="3A18D09D" w14:textId="77777777" w:rsidR="00B51C60" w:rsidRDefault="00B51C60" w:rsidP="005C2B93">
            <w:pPr>
              <w:widowControl w:val="0"/>
              <w:spacing w:before="200"/>
              <w:rPr>
                <w:b/>
              </w:rPr>
            </w:pPr>
            <w:r>
              <w:rPr>
                <w:b/>
              </w:rPr>
              <w:t>Address</w:t>
            </w:r>
          </w:p>
        </w:tc>
        <w:tc>
          <w:tcPr>
            <w:tcW w:w="6045" w:type="dxa"/>
            <w:tcMar>
              <w:top w:w="100" w:type="dxa"/>
              <w:left w:w="100" w:type="dxa"/>
              <w:bottom w:w="100" w:type="dxa"/>
              <w:right w:w="100" w:type="dxa"/>
            </w:tcMar>
          </w:tcPr>
          <w:p w14:paraId="6507E21D" w14:textId="77777777" w:rsidR="00B51C60" w:rsidRDefault="00B51C60" w:rsidP="005C2B93">
            <w:pPr>
              <w:widowControl w:val="0"/>
              <w:spacing w:before="200"/>
            </w:pPr>
          </w:p>
        </w:tc>
      </w:tr>
      <w:tr w:rsidR="00B51C60" w14:paraId="3FF459E2" w14:textId="77777777" w:rsidTr="005C2B93">
        <w:tc>
          <w:tcPr>
            <w:tcW w:w="2955" w:type="dxa"/>
            <w:tcMar>
              <w:top w:w="100" w:type="dxa"/>
              <w:left w:w="100" w:type="dxa"/>
              <w:bottom w:w="100" w:type="dxa"/>
              <w:right w:w="100" w:type="dxa"/>
            </w:tcMar>
          </w:tcPr>
          <w:p w14:paraId="40D6904A" w14:textId="77777777" w:rsidR="00B51C60" w:rsidRDefault="00B51C60" w:rsidP="005C2B93">
            <w:pPr>
              <w:widowControl w:val="0"/>
              <w:spacing w:before="200"/>
              <w:rPr>
                <w:b/>
              </w:rPr>
            </w:pPr>
            <w:r>
              <w:rPr>
                <w:b/>
              </w:rPr>
              <w:t>E-mail</w:t>
            </w:r>
          </w:p>
        </w:tc>
        <w:tc>
          <w:tcPr>
            <w:tcW w:w="6045" w:type="dxa"/>
            <w:tcMar>
              <w:top w:w="100" w:type="dxa"/>
              <w:left w:w="100" w:type="dxa"/>
              <w:bottom w:w="100" w:type="dxa"/>
              <w:right w:w="100" w:type="dxa"/>
            </w:tcMar>
          </w:tcPr>
          <w:p w14:paraId="026A3809" w14:textId="77777777" w:rsidR="00B51C60" w:rsidRDefault="00B51C60" w:rsidP="005C2B93">
            <w:pPr>
              <w:widowControl w:val="0"/>
              <w:spacing w:before="200"/>
            </w:pPr>
          </w:p>
        </w:tc>
      </w:tr>
      <w:tr w:rsidR="00B51C60" w14:paraId="274E763A" w14:textId="77777777" w:rsidTr="005C2B93">
        <w:tc>
          <w:tcPr>
            <w:tcW w:w="2955" w:type="dxa"/>
            <w:tcMar>
              <w:top w:w="100" w:type="dxa"/>
              <w:left w:w="100" w:type="dxa"/>
              <w:bottom w:w="100" w:type="dxa"/>
              <w:right w:w="100" w:type="dxa"/>
            </w:tcMar>
          </w:tcPr>
          <w:p w14:paraId="1C28F7D1" w14:textId="77777777" w:rsidR="00B51C60" w:rsidRDefault="00B51C60" w:rsidP="005C2B93">
            <w:pPr>
              <w:widowControl w:val="0"/>
              <w:spacing w:before="200"/>
              <w:rPr>
                <w:b/>
              </w:rPr>
            </w:pPr>
            <w:r>
              <w:rPr>
                <w:b/>
              </w:rPr>
              <w:t>Telephone/ mobile phone</w:t>
            </w:r>
          </w:p>
        </w:tc>
        <w:tc>
          <w:tcPr>
            <w:tcW w:w="6045" w:type="dxa"/>
            <w:tcMar>
              <w:top w:w="100" w:type="dxa"/>
              <w:left w:w="100" w:type="dxa"/>
              <w:bottom w:w="100" w:type="dxa"/>
              <w:right w:w="100" w:type="dxa"/>
            </w:tcMar>
          </w:tcPr>
          <w:p w14:paraId="6AB7C6B1" w14:textId="77777777" w:rsidR="00B51C60" w:rsidRDefault="00B51C60" w:rsidP="005C2B93">
            <w:pPr>
              <w:widowControl w:val="0"/>
              <w:spacing w:before="200"/>
            </w:pPr>
          </w:p>
        </w:tc>
      </w:tr>
    </w:tbl>
    <w:p w14:paraId="081A6790" w14:textId="77777777" w:rsidR="00B51C60" w:rsidRDefault="00B51C60" w:rsidP="00B51C60">
      <w:pPr>
        <w:spacing w:before="200"/>
      </w:pPr>
    </w:p>
    <w:p w14:paraId="7803C6A4" w14:textId="77777777" w:rsidR="00B51C60" w:rsidRDefault="00B51C60" w:rsidP="00B51C60">
      <w:pPr>
        <w:numPr>
          <w:ilvl w:val="0"/>
          <w:numId w:val="39"/>
        </w:numPr>
        <w:spacing w:before="200" w:after="200" w:line="276" w:lineRule="auto"/>
        <w:jc w:val="both"/>
      </w:pPr>
      <w:r>
        <w:t xml:space="preserve">Any notice to be given under this Agreement shall be in writing, including e-mail communication, to the addresses and recipients listed above. </w:t>
      </w:r>
    </w:p>
    <w:p w14:paraId="43E87EC9" w14:textId="30102556" w:rsidR="00B51C60" w:rsidRPr="00F421CF" w:rsidRDefault="00B51C60" w:rsidP="00B51C60">
      <w:pPr>
        <w:numPr>
          <w:ilvl w:val="0"/>
          <w:numId w:val="39"/>
        </w:numPr>
        <w:spacing w:after="200" w:line="276" w:lineRule="auto"/>
        <w:jc w:val="both"/>
      </w:pPr>
      <w:r w:rsidRPr="00F421CF">
        <w:t xml:space="preserve">Any change of persons or contact details shall be notified immediately to the </w:t>
      </w:r>
      <w:r w:rsidR="00B13205" w:rsidRPr="00F421CF">
        <w:t>SUNDANSE</w:t>
      </w:r>
      <w:r w:rsidRPr="00F421CF">
        <w:t xml:space="preserve"> Coordinator. The address list shall be made accessible to all parties concerned.</w:t>
      </w:r>
    </w:p>
    <w:p w14:paraId="4954AC93" w14:textId="44B7450F" w:rsidR="00B51C60" w:rsidRDefault="00B51C60" w:rsidP="00B51C60">
      <w:pPr>
        <w:numPr>
          <w:ilvl w:val="0"/>
          <w:numId w:val="39"/>
        </w:numPr>
        <w:spacing w:after="200" w:line="276" w:lineRule="auto"/>
        <w:jc w:val="both"/>
      </w:pPr>
      <w:r w:rsidRPr="00F421CF">
        <w:t xml:space="preserve">The </w:t>
      </w:r>
      <w:r w:rsidR="002A0B5E" w:rsidRPr="00F421CF">
        <w:t>Beneficiary</w:t>
      </w:r>
      <w:r w:rsidRPr="00F421CF">
        <w:t xml:space="preserve"> must immediately communicate any changes in the control of the </w:t>
      </w:r>
      <w:proofErr w:type="spellStart"/>
      <w:r w:rsidRPr="00F421CF">
        <w:t>organisation</w:t>
      </w:r>
      <w:proofErr w:type="spellEnd"/>
      <w:r w:rsidRPr="00F421CF">
        <w:t>, including any replacement or removal of legal representatives identified in the initial F6S-required KYC check. An updated KYC form along with proof</w:t>
      </w:r>
      <w:r>
        <w:t xml:space="preserve"> of ID and residence must be provided to reflect the changes. Any pending payments may be suspended until the KYC is cleared.</w:t>
      </w:r>
    </w:p>
    <w:p w14:paraId="506D6F26" w14:textId="77777777" w:rsidR="00B51C60" w:rsidRDefault="00B51C60" w:rsidP="00B51C60">
      <w:pPr>
        <w:numPr>
          <w:ilvl w:val="0"/>
          <w:numId w:val="39"/>
        </w:numPr>
        <w:spacing w:before="200" w:after="200" w:line="276" w:lineRule="auto"/>
        <w:jc w:val="both"/>
      </w:pPr>
      <w:r>
        <w:t>Any communication will be conducted in English as the only official language of this Agreement.</w:t>
      </w:r>
    </w:p>
    <w:p w14:paraId="114DE64A" w14:textId="77777777" w:rsidR="00B51C60" w:rsidRDefault="00B51C60" w:rsidP="00B51C60">
      <w:pPr>
        <w:pStyle w:val="Heading1"/>
        <w:spacing w:before="200"/>
      </w:pPr>
      <w:bookmarkStart w:id="23" w:name="_sednupn3gdb7" w:colFirst="0" w:colLast="0"/>
      <w:bookmarkEnd w:id="23"/>
      <w:r>
        <w:t>Article 10 – Checks, reviews, investigation, audits</w:t>
      </w:r>
    </w:p>
    <w:p w14:paraId="7488646B" w14:textId="77777777" w:rsidR="00B51C60" w:rsidRDefault="00B51C60" w:rsidP="00B51C60">
      <w:pPr>
        <w:numPr>
          <w:ilvl w:val="0"/>
          <w:numId w:val="21"/>
        </w:numPr>
        <w:spacing w:before="200" w:after="200" w:line="276" w:lineRule="auto"/>
        <w:jc w:val="both"/>
      </w:pPr>
      <w:r>
        <w:t xml:space="preserve">The EC may, at any time during the implementation of the sub-project and up to five years after the end of the sub-project, arrange for checks, investigation, reviews and/or audits to be carried out, by external auditors, or by the EC services themselves, including the European Anti-Fraud office (OLAF). The procedure shall be deemed to be initiated on the date of receipt of the relevant letter sent by the EC. </w:t>
      </w:r>
    </w:p>
    <w:p w14:paraId="2F815E46" w14:textId="45E12292" w:rsidR="00B51C60" w:rsidRDefault="00B51C60" w:rsidP="00B51C60">
      <w:pPr>
        <w:numPr>
          <w:ilvl w:val="0"/>
          <w:numId w:val="21"/>
        </w:numPr>
        <w:spacing w:after="200" w:line="276" w:lineRule="auto"/>
        <w:jc w:val="both"/>
      </w:pPr>
      <w:r>
        <w:t xml:space="preserve">There will be no financial checks, reviews, or audits to check costs, </w:t>
      </w:r>
      <w:r w:rsidRPr="00F421CF">
        <w:t xml:space="preserve">since the </w:t>
      </w:r>
      <w:r w:rsidR="002A0B5E" w:rsidRPr="00F421CF">
        <w:t>Beneficiary</w:t>
      </w:r>
      <w:r w:rsidRPr="00F421CF">
        <w:t xml:space="preserve"> has no obligation to document the costs incurred for the action. Checks, reviews, and</w:t>
      </w:r>
      <w:r>
        <w:t xml:space="preserve"> audits will focus on the technical implementation of the action.</w:t>
      </w:r>
    </w:p>
    <w:p w14:paraId="110A7195" w14:textId="48DEA75B" w:rsidR="00B51C60" w:rsidRPr="00F421CF" w:rsidRDefault="00B51C60" w:rsidP="00B51C60">
      <w:pPr>
        <w:numPr>
          <w:ilvl w:val="0"/>
          <w:numId w:val="21"/>
        </w:numPr>
        <w:spacing w:after="200" w:line="276" w:lineRule="auto"/>
        <w:jc w:val="both"/>
      </w:pPr>
      <w:r w:rsidRPr="00F421CF">
        <w:lastRenderedPageBreak/>
        <w:t xml:space="preserve">The </w:t>
      </w:r>
      <w:r w:rsidR="002A0B5E" w:rsidRPr="00F421CF">
        <w:t>Beneficiary</w:t>
      </w:r>
      <w:r w:rsidRPr="00F421CF">
        <w:t xml:space="preserve"> shall make available all information and data that may be requested by the EC or any representative </w:t>
      </w:r>
      <w:proofErr w:type="spellStart"/>
      <w:r w:rsidRPr="00F421CF">
        <w:t>authorised</w:t>
      </w:r>
      <w:proofErr w:type="spellEnd"/>
      <w:r w:rsidRPr="00F421CF">
        <w:t xml:space="preserve"> by it, to verify the compliance with sub-grant agreement. </w:t>
      </w:r>
    </w:p>
    <w:p w14:paraId="58B425E9" w14:textId="10B8C83E" w:rsidR="00B51C60" w:rsidRPr="00F421CF" w:rsidRDefault="00B51C60" w:rsidP="00B51C60">
      <w:pPr>
        <w:numPr>
          <w:ilvl w:val="0"/>
          <w:numId w:val="21"/>
        </w:numPr>
        <w:spacing w:before="200" w:after="200" w:line="276" w:lineRule="auto"/>
        <w:jc w:val="both"/>
      </w:pPr>
      <w:r w:rsidRPr="00F421CF">
        <w:t xml:space="preserve">To carry out checks, reviews, investigation, audits, the </w:t>
      </w:r>
      <w:r w:rsidR="002A0B5E" w:rsidRPr="00F421CF">
        <w:t>Beneficiary</w:t>
      </w:r>
      <w:r w:rsidRPr="00F421CF">
        <w:t xml:space="preserve"> shall ensure that the EC’s services and any external body(</w:t>
      </w:r>
      <w:proofErr w:type="spellStart"/>
      <w:r w:rsidRPr="00F421CF">
        <w:t>ies</w:t>
      </w:r>
      <w:proofErr w:type="spellEnd"/>
      <w:r w:rsidRPr="00F421CF">
        <w:t xml:space="preserve">) </w:t>
      </w:r>
      <w:proofErr w:type="spellStart"/>
      <w:r w:rsidRPr="00F421CF">
        <w:t>authorised</w:t>
      </w:r>
      <w:proofErr w:type="spellEnd"/>
      <w:r w:rsidRPr="00F421CF">
        <w:t xml:space="preserve"> by it have on-the-spot access at all reasonable times, notably to the Beneficiary’s offices, to its computer data, and to all the information needed to carry out those checks. They shall ensure that the information is readily available on the spot during an audit and, </w:t>
      </w:r>
      <w:proofErr w:type="gramStart"/>
      <w:r w:rsidRPr="00F421CF">
        <w:t>if so</w:t>
      </w:r>
      <w:proofErr w:type="gramEnd"/>
      <w:r w:rsidRPr="00F421CF">
        <w:t xml:space="preserve"> requested, that data be handed over in an appropriate form.</w:t>
      </w:r>
    </w:p>
    <w:p w14:paraId="121F521C" w14:textId="466AD7DC" w:rsidR="00B51C60" w:rsidRPr="00F421CF" w:rsidRDefault="00B51C60" w:rsidP="00B51C60">
      <w:pPr>
        <w:numPr>
          <w:ilvl w:val="0"/>
          <w:numId w:val="21"/>
        </w:numPr>
        <w:spacing w:after="200" w:line="276" w:lineRule="auto"/>
        <w:jc w:val="both"/>
      </w:pPr>
      <w:r w:rsidRPr="00F421CF">
        <w:t xml:space="preserve">Based on the findings made during the check, a provisional report shall be drawn up. It shall be sent by the EC or its </w:t>
      </w:r>
      <w:proofErr w:type="spellStart"/>
      <w:r w:rsidRPr="00F421CF">
        <w:t>authorised</w:t>
      </w:r>
      <w:proofErr w:type="spellEnd"/>
      <w:r w:rsidRPr="00F421CF">
        <w:t xml:space="preserve"> representative to the </w:t>
      </w:r>
      <w:r w:rsidR="002A0B5E" w:rsidRPr="00F421CF">
        <w:t>Beneficiary</w:t>
      </w:r>
      <w:r w:rsidRPr="00F421CF">
        <w:t xml:space="preserve"> concerned, which may make observations thereon within one month of receiving it. The EC may decide not to </w:t>
      </w:r>
      <w:proofErr w:type="gramStart"/>
      <w:r w:rsidRPr="00F421CF">
        <w:t>take into account</w:t>
      </w:r>
      <w:proofErr w:type="gramEnd"/>
      <w:r w:rsidRPr="00F421CF">
        <w:t xml:space="preserve"> observations conveyed or documents sent after that deadline. The final report shall be sent to the </w:t>
      </w:r>
      <w:r w:rsidR="002A0B5E" w:rsidRPr="00F421CF">
        <w:t>Beneficiary</w:t>
      </w:r>
      <w:r w:rsidRPr="00F421CF">
        <w:t xml:space="preserve"> concerned within two months of expiry of the aforesaid deadline.</w:t>
      </w:r>
    </w:p>
    <w:p w14:paraId="569DB651" w14:textId="77777777" w:rsidR="00B51C60" w:rsidRDefault="00B51C60" w:rsidP="00B51C60">
      <w:pPr>
        <w:numPr>
          <w:ilvl w:val="0"/>
          <w:numId w:val="21"/>
        </w:numPr>
        <w:spacing w:after="200" w:line="276" w:lineRule="auto"/>
        <w:jc w:val="both"/>
      </w:pPr>
      <w:r w:rsidRPr="00F421CF">
        <w:t>Based on the conclusions of the check, the EC shall take all appropriate measures which it considers necessary</w:t>
      </w:r>
      <w:r>
        <w:t>, including the issuing of recovery orders regarding all or part of the payments made by it and the application of any applicable sanction.</w:t>
      </w:r>
    </w:p>
    <w:p w14:paraId="7B681977" w14:textId="77777777" w:rsidR="00B51C60" w:rsidRDefault="00B51C60" w:rsidP="00B51C60">
      <w:pPr>
        <w:numPr>
          <w:ilvl w:val="0"/>
          <w:numId w:val="21"/>
        </w:numPr>
        <w:spacing w:after="200" w:line="276" w:lineRule="auto"/>
        <w:jc w:val="both"/>
      </w:pPr>
      <w:r>
        <w:t>The European Court of Auditors shall have the same rights as the EC, notably right of access, for the purpose of checks and audits, without prejudice to its own rules.</w:t>
      </w:r>
    </w:p>
    <w:p w14:paraId="63A5D47A" w14:textId="77777777" w:rsidR="00B51C60" w:rsidRDefault="00B51C60" w:rsidP="00B51C60">
      <w:pPr>
        <w:spacing w:before="200" w:after="200"/>
        <w:rPr>
          <w:highlight w:val="yellow"/>
        </w:rPr>
      </w:pPr>
    </w:p>
    <w:p w14:paraId="6BD53C09" w14:textId="77777777" w:rsidR="00B51C60" w:rsidRDefault="00B51C60" w:rsidP="00B51C60">
      <w:pPr>
        <w:pStyle w:val="Heading1"/>
        <w:spacing w:before="200"/>
      </w:pPr>
      <w:bookmarkStart w:id="24" w:name="_te72e363edzi" w:colFirst="0" w:colLast="0"/>
      <w:bookmarkEnd w:id="24"/>
      <w:r>
        <w:t>Article 11 – Data protection</w:t>
      </w:r>
    </w:p>
    <w:p w14:paraId="6E6D1ECD" w14:textId="77777777" w:rsidR="00B51C60" w:rsidRDefault="00B51C60" w:rsidP="00B51C60">
      <w:pPr>
        <w:numPr>
          <w:ilvl w:val="0"/>
          <w:numId w:val="15"/>
        </w:numPr>
        <w:spacing w:before="200" w:after="200" w:line="276" w:lineRule="auto"/>
        <w:jc w:val="both"/>
      </w:pPr>
      <w:r>
        <w:t>The Contracting Parties have the obligation to abide by the Regulation (EU) 2016/679 (General Data Protection Regulation – GDPR) of the European Parliament and of the Council of 27 April 2016 on the protection of natural persons regarding the processing of personal data and on the free movement of such data.</w:t>
      </w:r>
    </w:p>
    <w:p w14:paraId="6B439049" w14:textId="6D1AB7C9" w:rsidR="00B51C60" w:rsidRPr="00F421CF" w:rsidRDefault="00B51C60" w:rsidP="00B51C60">
      <w:pPr>
        <w:numPr>
          <w:ilvl w:val="0"/>
          <w:numId w:val="15"/>
        </w:numPr>
        <w:spacing w:before="200" w:after="200" w:line="276" w:lineRule="auto"/>
        <w:jc w:val="both"/>
      </w:pPr>
      <w:r>
        <w:t xml:space="preserve">Each Contracting Party shall each be considered a separate and independent data controller, as defined in the GDPR, to every other Contracting Party. The processing of personal data shall be carried out lawfully, fairly </w:t>
      </w:r>
      <w:r w:rsidRPr="00F421CF">
        <w:t xml:space="preserve">and in a transparent manner, collected for specific purposes and adequate, relevant, and limited to what is necessary in relation to the purposes for which it is processed. Where it might be designated by a relevant Supervisory Authority or through agreement between Contracting Parties that the </w:t>
      </w:r>
      <w:r w:rsidR="00B13205" w:rsidRPr="00F421CF">
        <w:t>SUNDANSE</w:t>
      </w:r>
      <w:r w:rsidRPr="00F421CF">
        <w:t xml:space="preserve"> Coordinator and any other </w:t>
      </w:r>
      <w:r w:rsidR="00B13205" w:rsidRPr="00F421CF">
        <w:t>SUNDANSE</w:t>
      </w:r>
      <w:r w:rsidRPr="00F421CF">
        <w:t xml:space="preserve"> consortium partners are appointed as data processors, parties shall enter into appropriate data processing agreements as required by the GDPR.</w:t>
      </w:r>
    </w:p>
    <w:p w14:paraId="1A033D6D" w14:textId="78B4F41A" w:rsidR="00B51C60" w:rsidRDefault="00B51C60" w:rsidP="00B51C60">
      <w:pPr>
        <w:numPr>
          <w:ilvl w:val="0"/>
          <w:numId w:val="15"/>
        </w:numPr>
        <w:spacing w:before="200" w:after="200" w:line="276" w:lineRule="auto"/>
        <w:jc w:val="both"/>
      </w:pPr>
      <w:r w:rsidRPr="00F421CF">
        <w:t xml:space="preserve">The </w:t>
      </w:r>
      <w:r w:rsidR="002A0B5E" w:rsidRPr="00F421CF">
        <w:t>Beneficiary</w:t>
      </w:r>
      <w:r w:rsidRPr="00F421CF">
        <w:t xml:space="preserve"> acknowledges that the </w:t>
      </w:r>
      <w:r w:rsidR="00B13205" w:rsidRPr="00F421CF">
        <w:t>SUNDANSE</w:t>
      </w:r>
      <w:r w:rsidRPr="00F421CF">
        <w:t xml:space="preserve"> Coordinator and any other </w:t>
      </w:r>
      <w:r w:rsidR="00B13205" w:rsidRPr="00F421CF">
        <w:t>SUNDANSE</w:t>
      </w:r>
      <w:r w:rsidRPr="00F421CF">
        <w:t xml:space="preserve"> consortium partners, if appointed as data processors, are not responsible for the Beneficiaries’ compliance with any data protection or privacy law applicable to the </w:t>
      </w:r>
      <w:r w:rsidR="002A0B5E" w:rsidRPr="00F421CF">
        <w:t>Beneficiary</w:t>
      </w:r>
      <w:r w:rsidRPr="00F421CF">
        <w:t>. Each of the Contracting Parties, in their respective roles as data controllers, will be responsible for their own compliance with any data protection</w:t>
      </w:r>
      <w:r>
        <w:t xml:space="preserve"> or privacy law applicable to them as data controller.</w:t>
      </w:r>
    </w:p>
    <w:p w14:paraId="095850A6" w14:textId="77777777" w:rsidR="00B51C60" w:rsidRDefault="00B51C60" w:rsidP="00B51C60">
      <w:pPr>
        <w:pStyle w:val="Heading1"/>
        <w:spacing w:before="200"/>
      </w:pPr>
      <w:bookmarkStart w:id="25" w:name="_kptserrdbmg3" w:colFirst="0" w:colLast="0"/>
      <w:bookmarkEnd w:id="25"/>
      <w:r>
        <w:t xml:space="preserve">Article 12 - Miscellaneous </w:t>
      </w:r>
    </w:p>
    <w:p w14:paraId="1C1A9FD0" w14:textId="77777777" w:rsidR="00B51C60" w:rsidRDefault="00B51C60" w:rsidP="00B51C60">
      <w:pPr>
        <w:numPr>
          <w:ilvl w:val="0"/>
          <w:numId w:val="20"/>
        </w:numPr>
        <w:spacing w:before="200" w:after="200" w:line="276" w:lineRule="auto"/>
        <w:jc w:val="both"/>
        <w:rPr>
          <w:highlight w:val="white"/>
        </w:rPr>
      </w:pPr>
      <w:r>
        <w:rPr>
          <w:highlight w:val="white"/>
        </w:rPr>
        <w:t xml:space="preserve">Should any provision of this Agreement be or become invalid, illegal, or unenforceable, it shall not affect the validity of the remaining provisions of this Agreement. In such a case, the Contracting </w:t>
      </w:r>
      <w:r>
        <w:rPr>
          <w:highlight w:val="white"/>
        </w:rPr>
        <w:lastRenderedPageBreak/>
        <w:t>Parties shall be entitled to request that a valid, legal, enforceable, and practicable replacement provision be negotiated which fulfils the purpose of the original provision.</w:t>
      </w:r>
    </w:p>
    <w:p w14:paraId="4471A82F" w14:textId="0F1957A4" w:rsidR="00B51C60" w:rsidRPr="00F421CF" w:rsidRDefault="00B51C60" w:rsidP="00B51C60">
      <w:pPr>
        <w:numPr>
          <w:ilvl w:val="0"/>
          <w:numId w:val="20"/>
        </w:numPr>
        <w:spacing w:before="200" w:after="200" w:line="276" w:lineRule="auto"/>
        <w:jc w:val="both"/>
      </w:pPr>
      <w:r>
        <w:rPr>
          <w:highlight w:val="white"/>
        </w:rPr>
        <w:t xml:space="preserve">The </w:t>
      </w:r>
      <w:r w:rsidR="002A0B5E" w:rsidRPr="00F421CF">
        <w:t>Beneficiary</w:t>
      </w:r>
      <w:r w:rsidRPr="00F421CF">
        <w:t xml:space="preserve"> shall not be entitled to act or to make legally binding declarations on behalf of the Coordinator or any other </w:t>
      </w:r>
      <w:r w:rsidR="00B13205" w:rsidRPr="00F421CF">
        <w:t>SUNDANSE</w:t>
      </w:r>
      <w:r w:rsidRPr="00F421CF">
        <w:t xml:space="preserve"> consortium partner, and nothing in this Agreement shall be deemed to constitute a joint venture, agency, partnership, interest grouping or any other kind of formal business grouping or entity between the Contracting Parties or between the </w:t>
      </w:r>
      <w:r w:rsidR="002A0B5E" w:rsidRPr="00F421CF">
        <w:t>Beneficiary</w:t>
      </w:r>
      <w:r w:rsidRPr="00F421CF">
        <w:t xml:space="preserve"> and any </w:t>
      </w:r>
      <w:r w:rsidR="00B13205" w:rsidRPr="00F421CF">
        <w:t>SUNDANSE</w:t>
      </w:r>
      <w:r w:rsidRPr="00F421CF">
        <w:t xml:space="preserve"> consortium partner.</w:t>
      </w:r>
    </w:p>
    <w:p w14:paraId="574DE0B3" w14:textId="786D6DF8" w:rsidR="00B51C60" w:rsidRPr="00F421CF" w:rsidRDefault="00B51C60" w:rsidP="00B51C60">
      <w:pPr>
        <w:numPr>
          <w:ilvl w:val="0"/>
          <w:numId w:val="20"/>
        </w:numPr>
        <w:spacing w:before="200" w:after="200" w:line="276" w:lineRule="auto"/>
        <w:jc w:val="both"/>
      </w:pPr>
      <w:r w:rsidRPr="00F421CF">
        <w:t xml:space="preserve">No rights or obligations of the </w:t>
      </w:r>
      <w:r w:rsidR="002A0B5E" w:rsidRPr="00F421CF">
        <w:t>Beneficiary</w:t>
      </w:r>
      <w:r w:rsidRPr="00F421CF">
        <w:t xml:space="preserve"> arising from this Agreement may be assigned or transferred, in whole or in part, and no obligations of the </w:t>
      </w:r>
      <w:r w:rsidR="002A0B5E" w:rsidRPr="00F421CF">
        <w:t>Beneficiary</w:t>
      </w:r>
      <w:r w:rsidRPr="00F421CF">
        <w:t xml:space="preserve"> may be subcontracted, without the </w:t>
      </w:r>
      <w:proofErr w:type="gramStart"/>
      <w:r w:rsidRPr="00F421CF">
        <w:t>Coordinator’s</w:t>
      </w:r>
      <w:proofErr w:type="gramEnd"/>
      <w:r w:rsidRPr="00F421CF">
        <w:t xml:space="preserve"> prior formal written approval; and such approval shall not exempt the </w:t>
      </w:r>
      <w:r w:rsidR="002A0B5E" w:rsidRPr="00F421CF">
        <w:t>Beneficiary</w:t>
      </w:r>
      <w:r w:rsidRPr="00F421CF">
        <w:t xml:space="preserve"> from any of its obligations hereunder. </w:t>
      </w:r>
    </w:p>
    <w:p w14:paraId="61B213C2" w14:textId="19332976" w:rsidR="00B51C60" w:rsidRPr="00F421CF" w:rsidRDefault="00B51C60" w:rsidP="00B51C60">
      <w:pPr>
        <w:numPr>
          <w:ilvl w:val="0"/>
          <w:numId w:val="20"/>
        </w:numPr>
        <w:spacing w:before="200" w:after="200" w:line="276" w:lineRule="auto"/>
        <w:jc w:val="both"/>
      </w:pPr>
      <w:r w:rsidRPr="00F421CF">
        <w:t xml:space="preserve">Although (with exception to the Coordinator) the </w:t>
      </w:r>
      <w:r w:rsidR="00B13205" w:rsidRPr="00F421CF">
        <w:t>SUNDANSE</w:t>
      </w:r>
      <w:r w:rsidRPr="00F421CF">
        <w:t xml:space="preserve"> consortium partners and their affiliated entities are not Contracting Parties to this Agreement, they are intended by the Contracting Parties to be third party beneficiaries under this Agreement and accordingly shall be entitled to enforce the terms of this Agreement against the </w:t>
      </w:r>
      <w:r w:rsidR="002A0B5E" w:rsidRPr="00F421CF">
        <w:t>Beneficiary</w:t>
      </w:r>
      <w:r w:rsidRPr="00F421CF">
        <w:t xml:space="preserve"> and (without limitation) shall be entitled to the benefit from, and to enforce any exclusion of limitation of liability of the </w:t>
      </w:r>
      <w:r w:rsidR="00B13205" w:rsidRPr="00F421CF">
        <w:t>SUNDANSE</w:t>
      </w:r>
      <w:r w:rsidRPr="00F421CF">
        <w:t xml:space="preserve"> consortium partners contained in this Agreement and any indemnity in </w:t>
      </w:r>
      <w:proofErr w:type="spellStart"/>
      <w:r w:rsidRPr="00F421CF">
        <w:t>favour</w:t>
      </w:r>
      <w:proofErr w:type="spellEnd"/>
      <w:r w:rsidRPr="00F421CF">
        <w:t xml:space="preserve"> of the </w:t>
      </w:r>
      <w:r w:rsidR="00B13205" w:rsidRPr="00F421CF">
        <w:t>SUNDANSE</w:t>
      </w:r>
      <w:r w:rsidRPr="00F421CF">
        <w:t xml:space="preserve"> consortium partners contained in this Agreement. </w:t>
      </w:r>
    </w:p>
    <w:p w14:paraId="07ACE66D" w14:textId="77777777" w:rsidR="00B51C60" w:rsidRPr="00F421CF" w:rsidRDefault="00B51C60" w:rsidP="00B51C60">
      <w:pPr>
        <w:numPr>
          <w:ilvl w:val="0"/>
          <w:numId w:val="20"/>
        </w:numPr>
        <w:spacing w:before="200" w:after="200" w:line="276" w:lineRule="auto"/>
        <w:jc w:val="both"/>
      </w:pPr>
      <w:r w:rsidRPr="00F421CF">
        <w:t xml:space="preserve">Amendments and modifications to the text of this Agreement require a separate written agreement to be signed between all Parties. </w:t>
      </w:r>
    </w:p>
    <w:p w14:paraId="0F109B1F" w14:textId="77777777" w:rsidR="00B51C60" w:rsidRPr="00F421CF" w:rsidRDefault="00B51C60" w:rsidP="00B51C60">
      <w:pPr>
        <w:numPr>
          <w:ilvl w:val="0"/>
          <w:numId w:val="20"/>
        </w:numPr>
        <w:spacing w:before="200" w:after="200" w:line="276" w:lineRule="auto"/>
        <w:jc w:val="both"/>
      </w:pPr>
      <w:r w:rsidRPr="00F421CF">
        <w:t>This Agreement is drawn up in English language which shall govern all documents, notices, meetings, and processes relative thereto.</w:t>
      </w:r>
    </w:p>
    <w:p w14:paraId="0B1BBE98" w14:textId="77777777" w:rsidR="00B51C60" w:rsidRPr="00F421CF" w:rsidRDefault="00B51C60" w:rsidP="00B51C60">
      <w:pPr>
        <w:pStyle w:val="Heading1"/>
        <w:spacing w:before="200"/>
      </w:pPr>
      <w:bookmarkStart w:id="26" w:name="_53fuyzl3p2ls" w:colFirst="0" w:colLast="0"/>
      <w:bookmarkEnd w:id="26"/>
      <w:r w:rsidRPr="00F421CF">
        <w:t>Article 13 - Ethics</w:t>
      </w:r>
    </w:p>
    <w:p w14:paraId="426B87E3" w14:textId="1C707488" w:rsidR="00B51C60" w:rsidRPr="00F421CF" w:rsidRDefault="00B51C60" w:rsidP="00B51C60">
      <w:pPr>
        <w:numPr>
          <w:ilvl w:val="0"/>
          <w:numId w:val="17"/>
        </w:numPr>
        <w:spacing w:after="120" w:line="276" w:lineRule="auto"/>
        <w:jc w:val="both"/>
      </w:pPr>
      <w:r w:rsidRPr="00F421CF">
        <w:t xml:space="preserve">The </w:t>
      </w:r>
      <w:r w:rsidR="002A0B5E" w:rsidRPr="00F421CF">
        <w:t>Beneficiary</w:t>
      </w:r>
      <w:r w:rsidRPr="00F421CF">
        <w:t xml:space="preserve"> must implement the project line with the highest ethical standards and the applicable EU, international and national law on ethical principles. </w:t>
      </w:r>
    </w:p>
    <w:p w14:paraId="3248F1EC" w14:textId="77777777" w:rsidR="00B51C60" w:rsidRDefault="00B51C60" w:rsidP="00B51C60">
      <w:pPr>
        <w:pStyle w:val="Heading1"/>
        <w:spacing w:before="200"/>
      </w:pPr>
      <w:bookmarkStart w:id="27" w:name="_7swhsjp2u25v" w:colFirst="0" w:colLast="0"/>
      <w:bookmarkEnd w:id="27"/>
      <w:r w:rsidRPr="00F421CF">
        <w:t>Article 14 - Applicable</w:t>
      </w:r>
      <w:r>
        <w:t xml:space="preserve"> Law</w:t>
      </w:r>
    </w:p>
    <w:p w14:paraId="3375B823" w14:textId="51FA2A46" w:rsidR="00B51C60" w:rsidRDefault="00B51C60" w:rsidP="00B51C60">
      <w:pPr>
        <w:numPr>
          <w:ilvl w:val="0"/>
          <w:numId w:val="35"/>
        </w:numPr>
        <w:spacing w:before="200" w:after="120" w:line="276" w:lineRule="auto"/>
        <w:jc w:val="both"/>
      </w:pPr>
      <w:r>
        <w:t xml:space="preserve">This Agreement shall be construed in accordance with and governed by the laws of </w:t>
      </w:r>
      <w:r w:rsidR="00F421CF">
        <w:t>Ireland.</w:t>
      </w:r>
    </w:p>
    <w:p w14:paraId="4625E28B" w14:textId="77777777" w:rsidR="00B51C60" w:rsidRDefault="00B51C60" w:rsidP="00B51C60">
      <w:pPr>
        <w:pStyle w:val="Heading1"/>
        <w:spacing w:before="200"/>
      </w:pPr>
      <w:bookmarkStart w:id="28" w:name="_xlcbtnnwqd22" w:colFirst="0" w:colLast="0"/>
      <w:bookmarkEnd w:id="28"/>
      <w:r>
        <w:t>Article 15 - Settlement of disputes</w:t>
      </w:r>
    </w:p>
    <w:p w14:paraId="3670C171" w14:textId="62969321" w:rsidR="00B51C60" w:rsidRDefault="00B51C60" w:rsidP="00B51C60">
      <w:pPr>
        <w:numPr>
          <w:ilvl w:val="0"/>
          <w:numId w:val="38"/>
        </w:numPr>
        <w:spacing w:before="200" w:after="200" w:line="276" w:lineRule="auto"/>
        <w:jc w:val="both"/>
      </w:pPr>
      <w:r>
        <w:t>If the Contracting Parties are unable to resolve a dispute amicably, such dispute will be finally settled under the Rules of Arbitration of the</w:t>
      </w:r>
      <w:r>
        <w:rPr>
          <w:highlight w:val="yellow"/>
        </w:rPr>
        <w:t xml:space="preserve"> International Chamber of Commerce</w:t>
      </w:r>
      <w:r>
        <w:t xml:space="preserve"> by three (3) arbitrators in </w:t>
      </w:r>
      <w:r w:rsidR="00F421CF">
        <w:t>Ireland.</w:t>
      </w:r>
    </w:p>
    <w:p w14:paraId="1EB9E8D0" w14:textId="77777777" w:rsidR="00B51C60" w:rsidRDefault="00B51C60" w:rsidP="00B51C60">
      <w:pPr>
        <w:numPr>
          <w:ilvl w:val="0"/>
          <w:numId w:val="38"/>
        </w:numPr>
        <w:spacing w:before="200" w:after="200" w:line="276" w:lineRule="auto"/>
        <w:jc w:val="both"/>
      </w:pPr>
      <w:r>
        <w:t>Nothing in this Agreement shall limit the Contracting Parties right to seek injunctive relief or to enforce an arbitration award in any applicable competent court of law.</w:t>
      </w:r>
    </w:p>
    <w:p w14:paraId="5D254874" w14:textId="77777777" w:rsidR="00B51C60" w:rsidRDefault="00B51C60" w:rsidP="00B51C60">
      <w:pPr>
        <w:spacing w:before="200"/>
        <w:rPr>
          <w:b/>
        </w:rPr>
      </w:pPr>
      <w:r>
        <w:br w:type="page"/>
      </w:r>
    </w:p>
    <w:p w14:paraId="7A59829F" w14:textId="77777777" w:rsidR="00B51C60" w:rsidRDefault="00B51C60" w:rsidP="00B51C60">
      <w:pPr>
        <w:spacing w:before="200"/>
        <w:rPr>
          <w:b/>
        </w:rPr>
      </w:pPr>
      <w:r>
        <w:rPr>
          <w:b/>
        </w:rPr>
        <w:lastRenderedPageBreak/>
        <w:t>AS WITNESS:</w:t>
      </w:r>
    </w:p>
    <w:p w14:paraId="56F510F6" w14:textId="77777777" w:rsidR="00B51C60" w:rsidRDefault="00B51C60" w:rsidP="00B51C60">
      <w:pPr>
        <w:spacing w:before="200"/>
      </w:pPr>
      <w:r>
        <w:t xml:space="preserve">The Contracting Parties have caused this Agreement to be duly signed by the undersigned </w:t>
      </w:r>
      <w:proofErr w:type="spellStart"/>
      <w:r>
        <w:t>authorised</w:t>
      </w:r>
      <w:proofErr w:type="spellEnd"/>
      <w:r>
        <w:t xml:space="preserve"> representatives the day and year written below:</w:t>
      </w:r>
    </w:p>
    <w:p w14:paraId="1298894F" w14:textId="77777777" w:rsidR="00B51C60" w:rsidRDefault="00B51C60" w:rsidP="00B51C60">
      <w:pPr>
        <w:spacing w:before="200"/>
      </w:pPr>
    </w:p>
    <w:p w14:paraId="00D84A4F" w14:textId="77777777" w:rsidR="00B51C60" w:rsidRDefault="00B51C60" w:rsidP="00B51C60">
      <w:pPr>
        <w:spacing w:before="200"/>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B51C60" w14:paraId="2338AA22" w14:textId="77777777" w:rsidTr="005C2B93">
        <w:tc>
          <w:tcPr>
            <w:tcW w:w="4514" w:type="dxa"/>
            <w:tcMar>
              <w:top w:w="100" w:type="dxa"/>
              <w:left w:w="100" w:type="dxa"/>
              <w:bottom w:w="100" w:type="dxa"/>
              <w:right w:w="100" w:type="dxa"/>
            </w:tcMar>
          </w:tcPr>
          <w:p w14:paraId="04A76B6E" w14:textId="77777777" w:rsidR="00B51C60" w:rsidRPr="00F421CF" w:rsidRDefault="00B51C60" w:rsidP="005C2B93">
            <w:pPr>
              <w:widowControl w:val="0"/>
              <w:pBdr>
                <w:top w:val="nil"/>
                <w:left w:val="nil"/>
                <w:bottom w:val="nil"/>
                <w:right w:val="nil"/>
                <w:between w:val="nil"/>
              </w:pBdr>
              <w:spacing w:before="200"/>
              <w:rPr>
                <w:b/>
              </w:rPr>
            </w:pPr>
            <w:r w:rsidRPr="00F421CF">
              <w:t xml:space="preserve">For </w:t>
            </w:r>
            <w:r w:rsidRPr="00F421CF">
              <w:rPr>
                <w:b/>
              </w:rPr>
              <w:t>COORDINATOR ORGANISATION</w:t>
            </w:r>
          </w:p>
          <w:p w14:paraId="25D10D51" w14:textId="7ACD3F2F" w:rsidR="00B51C60" w:rsidRPr="00F421CF" w:rsidRDefault="00B51C60" w:rsidP="005C2B93">
            <w:pPr>
              <w:spacing w:before="200"/>
            </w:pPr>
            <w:r w:rsidRPr="00F421CF">
              <w:t>(</w:t>
            </w:r>
            <w:r w:rsidR="00B13205" w:rsidRPr="00F421CF">
              <w:rPr>
                <w:i/>
              </w:rPr>
              <w:t>SUNDANSE</w:t>
            </w:r>
            <w:r w:rsidRPr="00F421CF">
              <w:t xml:space="preserve"> Coordinator)</w:t>
            </w:r>
          </w:p>
          <w:p w14:paraId="5FF89DCB" w14:textId="77777777" w:rsidR="00B51C60" w:rsidRPr="00F421CF" w:rsidRDefault="00B51C60" w:rsidP="005C2B93">
            <w:pPr>
              <w:spacing w:before="200"/>
            </w:pPr>
          </w:p>
          <w:p w14:paraId="5FCA6C98" w14:textId="77777777" w:rsidR="00B51C60" w:rsidRPr="00F421CF" w:rsidRDefault="00B51C60" w:rsidP="005C2B93">
            <w:pPr>
              <w:spacing w:before="200"/>
              <w:rPr>
                <w:b/>
              </w:rPr>
            </w:pPr>
            <w:r w:rsidRPr="00F421CF">
              <w:rPr>
                <w:b/>
              </w:rPr>
              <w:t>Name of representative, as on first page</w:t>
            </w:r>
          </w:p>
          <w:p w14:paraId="73B4DE54" w14:textId="77777777" w:rsidR="00B51C60" w:rsidRPr="00F421CF" w:rsidRDefault="00B51C60" w:rsidP="005C2B93">
            <w:pPr>
              <w:spacing w:before="200"/>
            </w:pPr>
            <w:r w:rsidRPr="00F421CF">
              <w:t>Position</w:t>
            </w:r>
          </w:p>
          <w:p w14:paraId="7CC237EB" w14:textId="77777777" w:rsidR="00B51C60" w:rsidRPr="00F421CF" w:rsidRDefault="00B51C60" w:rsidP="005C2B93">
            <w:pPr>
              <w:spacing w:before="200"/>
            </w:pPr>
          </w:p>
          <w:p w14:paraId="41E838DE" w14:textId="77777777" w:rsidR="00B51C60" w:rsidRPr="00F421CF" w:rsidRDefault="00B51C60" w:rsidP="005C2B93">
            <w:pPr>
              <w:spacing w:before="200"/>
              <w:rPr>
                <w:i/>
              </w:rPr>
            </w:pPr>
            <w:r w:rsidRPr="00F421CF">
              <w:rPr>
                <w:i/>
              </w:rPr>
              <w:t>Signature</w:t>
            </w:r>
          </w:p>
          <w:p w14:paraId="04DA784A" w14:textId="77777777" w:rsidR="00B51C60" w:rsidRPr="00F421CF" w:rsidRDefault="00B51C60" w:rsidP="005C2B93">
            <w:pPr>
              <w:spacing w:before="200"/>
            </w:pPr>
          </w:p>
          <w:p w14:paraId="4C4567FA" w14:textId="77777777" w:rsidR="00B51C60" w:rsidRPr="00F421CF" w:rsidRDefault="00B51C60" w:rsidP="005C2B93">
            <w:pPr>
              <w:spacing w:before="200"/>
            </w:pPr>
          </w:p>
        </w:tc>
        <w:tc>
          <w:tcPr>
            <w:tcW w:w="4514" w:type="dxa"/>
            <w:tcMar>
              <w:top w:w="100" w:type="dxa"/>
              <w:left w:w="100" w:type="dxa"/>
              <w:bottom w:w="100" w:type="dxa"/>
              <w:right w:w="100" w:type="dxa"/>
            </w:tcMar>
          </w:tcPr>
          <w:p w14:paraId="1DB2CB66" w14:textId="77777777" w:rsidR="00B51C60" w:rsidRPr="00F421CF" w:rsidRDefault="00B51C60" w:rsidP="005C2B93">
            <w:pPr>
              <w:widowControl w:val="0"/>
              <w:spacing w:before="200"/>
              <w:rPr>
                <w:b/>
              </w:rPr>
            </w:pPr>
            <w:r w:rsidRPr="00F421CF">
              <w:t xml:space="preserve">For </w:t>
            </w:r>
            <w:r w:rsidRPr="00F421CF">
              <w:rPr>
                <w:b/>
              </w:rPr>
              <w:t>TREASURER ORGANISATION</w:t>
            </w:r>
          </w:p>
          <w:p w14:paraId="6F31B8E8" w14:textId="5F43449C" w:rsidR="00B51C60" w:rsidRPr="00F421CF" w:rsidRDefault="00B51C60" w:rsidP="005C2B93">
            <w:pPr>
              <w:spacing w:before="200"/>
            </w:pPr>
            <w:r w:rsidRPr="00F421CF">
              <w:t>(</w:t>
            </w:r>
            <w:r w:rsidR="00B13205" w:rsidRPr="00F421CF">
              <w:rPr>
                <w:i/>
              </w:rPr>
              <w:t>SUNDANSE</w:t>
            </w:r>
            <w:r w:rsidRPr="00F421CF">
              <w:t xml:space="preserve"> Treasurer)</w:t>
            </w:r>
          </w:p>
          <w:p w14:paraId="618F869A" w14:textId="77777777" w:rsidR="00B51C60" w:rsidRPr="00F421CF" w:rsidRDefault="00B51C60" w:rsidP="005C2B93">
            <w:pPr>
              <w:spacing w:before="200"/>
            </w:pPr>
          </w:p>
          <w:p w14:paraId="5A2BB88E" w14:textId="77777777" w:rsidR="00B51C60" w:rsidRPr="00F421CF" w:rsidRDefault="00B51C60" w:rsidP="005C2B93">
            <w:pPr>
              <w:spacing w:before="200"/>
              <w:rPr>
                <w:b/>
              </w:rPr>
            </w:pPr>
            <w:r w:rsidRPr="00F421CF">
              <w:rPr>
                <w:b/>
              </w:rPr>
              <w:t>Name of representative, as on first page</w:t>
            </w:r>
          </w:p>
          <w:p w14:paraId="5A540E07" w14:textId="77777777" w:rsidR="00B51C60" w:rsidRPr="00F421CF" w:rsidRDefault="00B51C60" w:rsidP="005C2B93">
            <w:pPr>
              <w:spacing w:before="200"/>
              <w:rPr>
                <w:b/>
              </w:rPr>
            </w:pPr>
            <w:r w:rsidRPr="00F421CF">
              <w:t>Position</w:t>
            </w:r>
          </w:p>
          <w:p w14:paraId="65AB18B4" w14:textId="77777777" w:rsidR="00B51C60" w:rsidRPr="00F421CF" w:rsidRDefault="00B51C60" w:rsidP="005C2B93">
            <w:pPr>
              <w:spacing w:before="200"/>
            </w:pPr>
          </w:p>
          <w:p w14:paraId="6FDF9C63" w14:textId="77777777" w:rsidR="00B51C60" w:rsidRPr="00F421CF" w:rsidRDefault="00B51C60" w:rsidP="005C2B93">
            <w:pPr>
              <w:spacing w:before="200"/>
              <w:rPr>
                <w:i/>
              </w:rPr>
            </w:pPr>
            <w:r w:rsidRPr="00F421CF">
              <w:rPr>
                <w:i/>
              </w:rPr>
              <w:t>Signature</w:t>
            </w:r>
          </w:p>
          <w:p w14:paraId="707F6A7D" w14:textId="77777777" w:rsidR="00B51C60" w:rsidRPr="00F421CF" w:rsidRDefault="00B51C60" w:rsidP="005C2B93">
            <w:pPr>
              <w:spacing w:before="200"/>
            </w:pPr>
          </w:p>
          <w:p w14:paraId="6325263C" w14:textId="77777777" w:rsidR="00B51C60" w:rsidRPr="00F421CF" w:rsidRDefault="00B51C60" w:rsidP="005C2B93">
            <w:pPr>
              <w:spacing w:before="200"/>
            </w:pPr>
          </w:p>
        </w:tc>
      </w:tr>
      <w:tr w:rsidR="00B51C60" w14:paraId="4EA13662" w14:textId="77777777" w:rsidTr="005C2B93">
        <w:tc>
          <w:tcPr>
            <w:tcW w:w="4514" w:type="dxa"/>
            <w:tcMar>
              <w:top w:w="100" w:type="dxa"/>
              <w:left w:w="100" w:type="dxa"/>
              <w:bottom w:w="100" w:type="dxa"/>
              <w:right w:w="100" w:type="dxa"/>
            </w:tcMar>
          </w:tcPr>
          <w:p w14:paraId="4FE3A820" w14:textId="77777777" w:rsidR="00B51C60" w:rsidRDefault="00B51C60" w:rsidP="005C2B93">
            <w:pPr>
              <w:widowControl w:val="0"/>
              <w:spacing w:before="200"/>
              <w:rPr>
                <w:b/>
                <w:highlight w:val="yellow"/>
              </w:rPr>
            </w:pPr>
            <w:r>
              <w:t xml:space="preserve">For </w:t>
            </w:r>
            <w:r>
              <w:rPr>
                <w:b/>
                <w:highlight w:val="yellow"/>
              </w:rPr>
              <w:t>Lead Partner name</w:t>
            </w:r>
          </w:p>
          <w:p w14:paraId="6BB5C24B" w14:textId="77777777" w:rsidR="00B51C60" w:rsidRDefault="00B51C60" w:rsidP="005C2B93">
            <w:pPr>
              <w:spacing w:before="200"/>
            </w:pPr>
            <w:r>
              <w:t>(</w:t>
            </w:r>
            <w:r>
              <w:rPr>
                <w:i/>
                <w:highlight w:val="cyan"/>
              </w:rPr>
              <w:t xml:space="preserve">%Sub-grant </w:t>
            </w:r>
            <w:proofErr w:type="spellStart"/>
            <w:r>
              <w:rPr>
                <w:i/>
                <w:highlight w:val="cyan"/>
              </w:rPr>
              <w:t>ProjectAcronym</w:t>
            </w:r>
            <w:proofErr w:type="spellEnd"/>
            <w:r>
              <w:rPr>
                <w:i/>
                <w:highlight w:val="cyan"/>
              </w:rPr>
              <w:t>%</w:t>
            </w:r>
            <w:r>
              <w:t xml:space="preserve"> Lead Beneficiary)</w:t>
            </w:r>
          </w:p>
          <w:p w14:paraId="36EB9BF3" w14:textId="77777777" w:rsidR="00B51C60" w:rsidRDefault="00B51C60" w:rsidP="005C2B93">
            <w:pPr>
              <w:spacing w:before="200"/>
            </w:pPr>
          </w:p>
          <w:p w14:paraId="07CA97EA" w14:textId="77777777" w:rsidR="00B51C60" w:rsidRDefault="00B51C60" w:rsidP="005C2B93">
            <w:pPr>
              <w:spacing w:before="200"/>
              <w:rPr>
                <w:b/>
                <w:highlight w:val="cyan"/>
              </w:rPr>
            </w:pPr>
            <w:r>
              <w:rPr>
                <w:b/>
                <w:highlight w:val="cyan"/>
              </w:rPr>
              <w:t>Name of representative, as on first page</w:t>
            </w:r>
          </w:p>
          <w:p w14:paraId="0232AF4C" w14:textId="77777777" w:rsidR="00B51C60" w:rsidRDefault="00B51C60" w:rsidP="005C2B93">
            <w:pPr>
              <w:spacing w:before="200"/>
              <w:rPr>
                <w:b/>
              </w:rPr>
            </w:pPr>
            <w:r>
              <w:rPr>
                <w:highlight w:val="cyan"/>
              </w:rPr>
              <w:t>Position</w:t>
            </w:r>
          </w:p>
          <w:p w14:paraId="6D7BAE6E" w14:textId="77777777" w:rsidR="00B51C60" w:rsidRDefault="00B51C60" w:rsidP="005C2B93">
            <w:pPr>
              <w:spacing w:before="200"/>
            </w:pPr>
          </w:p>
          <w:p w14:paraId="3CDF982A" w14:textId="77777777" w:rsidR="00B51C60" w:rsidRDefault="00B51C60" w:rsidP="005C2B93">
            <w:pPr>
              <w:spacing w:before="200"/>
              <w:rPr>
                <w:i/>
              </w:rPr>
            </w:pPr>
            <w:r>
              <w:rPr>
                <w:i/>
              </w:rPr>
              <w:t>Signature</w:t>
            </w:r>
          </w:p>
          <w:p w14:paraId="68DD6AE2" w14:textId="77777777" w:rsidR="00B51C60" w:rsidRDefault="00B51C60" w:rsidP="005C2B93">
            <w:pPr>
              <w:widowControl w:val="0"/>
              <w:pBdr>
                <w:top w:val="nil"/>
                <w:left w:val="nil"/>
                <w:bottom w:val="nil"/>
                <w:right w:val="nil"/>
                <w:between w:val="nil"/>
              </w:pBdr>
              <w:spacing w:before="200"/>
            </w:pPr>
          </w:p>
        </w:tc>
        <w:tc>
          <w:tcPr>
            <w:tcW w:w="4514" w:type="dxa"/>
            <w:tcMar>
              <w:top w:w="100" w:type="dxa"/>
              <w:left w:w="100" w:type="dxa"/>
              <w:bottom w:w="100" w:type="dxa"/>
              <w:right w:w="100" w:type="dxa"/>
            </w:tcMar>
          </w:tcPr>
          <w:p w14:paraId="115A41F6" w14:textId="77777777" w:rsidR="00B51C60" w:rsidRDefault="00B51C60" w:rsidP="005C2B93">
            <w:pPr>
              <w:widowControl w:val="0"/>
              <w:spacing w:before="200"/>
            </w:pPr>
          </w:p>
        </w:tc>
      </w:tr>
    </w:tbl>
    <w:p w14:paraId="19B03A66" w14:textId="77777777" w:rsidR="00B51C60" w:rsidRDefault="00B51C60" w:rsidP="00B51C60">
      <w:pPr>
        <w:spacing w:before="200"/>
      </w:pPr>
    </w:p>
    <w:p w14:paraId="18BD2B02" w14:textId="77777777" w:rsidR="00B51C60" w:rsidRDefault="00B51C60" w:rsidP="00B51C60">
      <w:pPr>
        <w:spacing w:before="200"/>
      </w:pPr>
    </w:p>
    <w:p w14:paraId="2C2797F0" w14:textId="77777777" w:rsidR="00B51C60" w:rsidRDefault="00B51C60" w:rsidP="00B51C60">
      <w:pPr>
        <w:pStyle w:val="Heading1"/>
        <w:spacing w:before="200"/>
      </w:pPr>
      <w:bookmarkStart w:id="29" w:name="_7g43u5ebo44a" w:colFirst="0" w:colLast="0"/>
      <w:bookmarkEnd w:id="29"/>
      <w:r>
        <w:br w:type="page"/>
      </w:r>
    </w:p>
    <w:p w14:paraId="4497D14F" w14:textId="0B40F8D3" w:rsidR="00B51C60" w:rsidRDefault="00B51C60" w:rsidP="00F421CF">
      <w:pPr>
        <w:pStyle w:val="Heading1"/>
        <w:spacing w:before="200"/>
      </w:pPr>
      <w:bookmarkStart w:id="30" w:name="_opu53pti4qgp" w:colFirst="0" w:colLast="0"/>
      <w:bookmarkEnd w:id="30"/>
      <w:r>
        <w:lastRenderedPageBreak/>
        <w:t>COMPLEMENTARY ANNEXES</w:t>
      </w:r>
    </w:p>
    <w:p w14:paraId="0F4593F3" w14:textId="77777777" w:rsidR="00B51C60" w:rsidRPr="00F421CF" w:rsidRDefault="00B51C60" w:rsidP="00B51C60">
      <w:pPr>
        <w:numPr>
          <w:ilvl w:val="0"/>
          <w:numId w:val="29"/>
        </w:numPr>
        <w:spacing w:before="200" w:after="200" w:line="276" w:lineRule="auto"/>
        <w:jc w:val="both"/>
      </w:pPr>
      <w:r w:rsidRPr="00F421CF">
        <w:t>Annex 1: Guide for Applicants</w:t>
      </w:r>
    </w:p>
    <w:p w14:paraId="7B49995B" w14:textId="0FD5A556" w:rsidR="00B51C60" w:rsidRPr="00F421CF" w:rsidRDefault="00B51C60" w:rsidP="00B51C60">
      <w:pPr>
        <w:numPr>
          <w:ilvl w:val="0"/>
          <w:numId w:val="29"/>
        </w:numPr>
        <w:spacing w:before="200" w:after="200" w:line="276" w:lineRule="auto"/>
        <w:jc w:val="both"/>
      </w:pPr>
      <w:r w:rsidRPr="00F421CF">
        <w:t xml:space="preserve">Annex 2: </w:t>
      </w:r>
      <w:r w:rsidR="00F421CF" w:rsidRPr="00F421CF">
        <w:t>Replication Activities Catalogue</w:t>
      </w:r>
    </w:p>
    <w:p w14:paraId="518D2E38" w14:textId="378E5433" w:rsidR="00B51C60" w:rsidRPr="00F421CF" w:rsidRDefault="00B51C60" w:rsidP="00B51C60">
      <w:pPr>
        <w:numPr>
          <w:ilvl w:val="0"/>
          <w:numId w:val="29"/>
        </w:numPr>
        <w:spacing w:before="200" w:after="200" w:line="276" w:lineRule="auto"/>
        <w:jc w:val="both"/>
      </w:pPr>
      <w:r w:rsidRPr="00F421CF">
        <w:t xml:space="preserve">Annex 3: </w:t>
      </w:r>
      <w:r w:rsidR="00F421CF" w:rsidRPr="00F421CF">
        <w:t>Technical Proposal</w:t>
      </w:r>
    </w:p>
    <w:p w14:paraId="4C3184F3" w14:textId="0313580C" w:rsidR="00DC1787" w:rsidRPr="00F421CF" w:rsidRDefault="00B51C60" w:rsidP="00F421CF">
      <w:pPr>
        <w:numPr>
          <w:ilvl w:val="0"/>
          <w:numId w:val="29"/>
        </w:numPr>
        <w:spacing w:before="200" w:after="200" w:line="276" w:lineRule="auto"/>
        <w:jc w:val="both"/>
      </w:pPr>
      <w:r w:rsidRPr="00F421CF">
        <w:t xml:space="preserve">Annex 4: </w:t>
      </w:r>
      <w:r w:rsidR="00F421CF" w:rsidRPr="00F421CF">
        <w:t>Sub-Grant Agreement</w:t>
      </w:r>
    </w:p>
    <w:p w14:paraId="7133B5C0" w14:textId="04235B37" w:rsidR="00F421CF" w:rsidRPr="00F421CF" w:rsidRDefault="00F421CF" w:rsidP="00F421CF">
      <w:pPr>
        <w:numPr>
          <w:ilvl w:val="0"/>
          <w:numId w:val="29"/>
        </w:numPr>
        <w:spacing w:before="200" w:after="200" w:line="276" w:lineRule="auto"/>
        <w:jc w:val="both"/>
      </w:pPr>
      <w:r w:rsidRPr="00F421CF">
        <w:t>Annex 5: Declaration of Honor – Single entity</w:t>
      </w:r>
    </w:p>
    <w:sectPr w:rsidR="00F421CF" w:rsidRPr="00F421CF" w:rsidSect="00C66130">
      <w:headerReference w:type="even" r:id="rId11"/>
      <w:headerReference w:type="default" r:id="rId12"/>
      <w:footerReference w:type="even" r:id="rId13"/>
      <w:footerReference w:type="default" r:id="rId14"/>
      <w:headerReference w:type="first" r:id="rId15"/>
      <w:footerReference w:type="first" r:id="rId16"/>
      <w:pgSz w:w="11900" w:h="16840"/>
      <w:pgMar w:top="-2410" w:right="1247" w:bottom="-1418" w:left="1298" w:header="0" w:footer="18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A296B" w14:textId="77777777" w:rsidR="00E01A5F" w:rsidRDefault="00E01A5F" w:rsidP="00D44A5B">
      <w:r>
        <w:separator/>
      </w:r>
    </w:p>
    <w:p w14:paraId="1F33D93F" w14:textId="77777777" w:rsidR="00E01A5F" w:rsidRDefault="00E01A5F" w:rsidP="00D44A5B"/>
    <w:p w14:paraId="2322049B" w14:textId="77777777" w:rsidR="00E01A5F" w:rsidRDefault="00E01A5F" w:rsidP="00D44A5B"/>
    <w:p w14:paraId="6B17630E" w14:textId="77777777" w:rsidR="00E01A5F" w:rsidRDefault="00E01A5F"/>
  </w:endnote>
  <w:endnote w:type="continuationSeparator" w:id="0">
    <w:p w14:paraId="6305C0E8" w14:textId="77777777" w:rsidR="00E01A5F" w:rsidRDefault="00E01A5F" w:rsidP="00D44A5B">
      <w:r>
        <w:continuationSeparator/>
      </w:r>
    </w:p>
    <w:p w14:paraId="6EC65FEB" w14:textId="77777777" w:rsidR="00E01A5F" w:rsidRDefault="00E01A5F" w:rsidP="00D44A5B"/>
    <w:p w14:paraId="4B5A99D4" w14:textId="77777777" w:rsidR="00E01A5F" w:rsidRDefault="00E01A5F" w:rsidP="00D44A5B"/>
    <w:p w14:paraId="6DCC43BD" w14:textId="77777777" w:rsidR="00E01A5F" w:rsidRDefault="00E01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embedRegular r:id="rId1" w:fontKey="{59D0730B-A7DD-4F9D-A678-0790A878FE42}"/>
  </w:font>
  <w:font w:name="Montserrat">
    <w:charset w:val="00"/>
    <w:family w:val="auto"/>
    <w:pitch w:val="variable"/>
    <w:sig w:usb0="2000020F" w:usb1="00000003" w:usb2="00000000" w:usb3="00000000" w:csb0="00000197" w:csb1="00000000"/>
    <w:embedRegular r:id="rId2" w:fontKey="{CE468BEE-4014-4BEF-AB91-BC998B199949}"/>
    <w:embedItalic r:id="rId3" w:fontKey="{B57D2E1E-2515-4335-A224-3BC4767561AE}"/>
  </w:font>
  <w:font w:name="Montserrat Light">
    <w:charset w:val="00"/>
    <w:family w:val="auto"/>
    <w:pitch w:val="variable"/>
    <w:sig w:usb0="2000020F" w:usb1="00000003" w:usb2="00000000" w:usb3="00000000" w:csb0="00000197" w:csb1="00000000"/>
    <w:embedRegular r:id="rId4" w:fontKey="{00677517-88CE-481D-AE9B-7FA7A3906C46}"/>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Bold">
    <w:charset w:val="00"/>
    <w:family w:val="swiss"/>
    <w:pitch w:val="variable"/>
    <w:sig w:usb0="E00002EF" w:usb1="4000205B" w:usb2="00000028" w:usb3="00000000" w:csb0="0000019F" w:csb1="00000000"/>
    <w:embedRegular r:id="rId5" w:fontKey="{EA73D7B8-8B70-4207-B8DB-442E1377B3C5}"/>
  </w:font>
  <w:font w:name="Open Sans">
    <w:charset w:val="00"/>
    <w:family w:val="swiss"/>
    <w:pitch w:val="variable"/>
    <w:sig w:usb0="E00002EF" w:usb1="4000205B" w:usb2="00000028" w:usb3="00000000" w:csb0="0000019F" w:csb1="00000000"/>
    <w:embedRegular r:id="rId6" w:fontKey="{77437602-873B-4F33-AA0F-FB59177A5DE7}"/>
    <w:embedBold r:id="rId7" w:fontKey="{2C863470-C6A6-4D4F-8809-00C4712D2107}"/>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 w:name="Comfortaa">
    <w:charset w:val="00"/>
    <w:family w:val="auto"/>
    <w:pitch w:val="variable"/>
    <w:sig w:usb0="A00002FF" w:usb1="4000007B" w:usb2="00000000" w:usb3="00000000" w:csb0="0000019F" w:csb1="00000000"/>
    <w:embedBold r:id="rId8" w:fontKey="{0B6BEA15-7918-4F2D-9170-11056AB42E5C}"/>
  </w:font>
  <w:font w:name="Arial Nova">
    <w:charset w:val="00"/>
    <w:family w:val="swiss"/>
    <w:pitch w:val="variable"/>
    <w:sig w:usb0="0000028F" w:usb1="00000002" w:usb2="00000000" w:usb3="00000000" w:csb0="0000019F" w:csb1="00000000"/>
    <w:embedRegular r:id="rId9" w:fontKey="{07FD5F73-05AC-4F64-936D-FB5CF061EF81}"/>
    <w:embedBold r:id="rId10" w:fontKey="{970C0888-F874-450C-BF71-0AED91FEE796}"/>
  </w:font>
  <w:font w:name="SimSun">
    <w:altName w:val="宋体"/>
    <w:panose1 w:val="02010600030101010101"/>
    <w:charset w:val="86"/>
    <w:family w:val="auto"/>
    <w:pitch w:val="variable"/>
    <w:sig w:usb0="00000203" w:usb1="288F0000" w:usb2="00000016" w:usb3="00000000" w:csb0="00040001" w:csb1="00000000"/>
  </w:font>
  <w:font w:name="Open Sans ExtraBold">
    <w:charset w:val="00"/>
    <w:family w:val="swiss"/>
    <w:pitch w:val="variable"/>
    <w:sig w:usb0="E00002EF" w:usb1="4000205B" w:usb2="00000028" w:usb3="00000000" w:csb0="0000019F" w:csb1="00000000"/>
    <w:embedRegular r:id="rId11" w:fontKey="{1D6DB705-1C2C-43F5-94FD-0B8FD01B7C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6549689"/>
      <w:docPartObj>
        <w:docPartGallery w:val="Page Numbers (Bottom of Page)"/>
        <w:docPartUnique/>
      </w:docPartObj>
    </w:sdtPr>
    <w:sdtContent>
      <w:p w14:paraId="473B16DF" w14:textId="17DD5446" w:rsidR="00162338" w:rsidRDefault="00162338" w:rsidP="00D44A5B">
        <w:pP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E9538F" w14:textId="77777777" w:rsidR="00162338" w:rsidRDefault="00162338" w:rsidP="00D44A5B"/>
  <w:p w14:paraId="52377A07" w14:textId="77777777" w:rsidR="001E455A" w:rsidRDefault="001E455A" w:rsidP="00D44A5B"/>
  <w:p w14:paraId="355139A8" w14:textId="77777777" w:rsidR="001E455A" w:rsidRDefault="001E455A" w:rsidP="00D44A5B"/>
  <w:p w14:paraId="0E3DD085" w14:textId="77777777" w:rsidR="00D65E57" w:rsidRDefault="00D65E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33F5" w14:textId="44F02377" w:rsidR="00F51C3E" w:rsidRPr="003135E7" w:rsidRDefault="00000000" w:rsidP="00920A18">
    <w:pPr>
      <w:jc w:val="right"/>
      <w:rPr>
        <w:rStyle w:val="PageNumber"/>
        <w:rFonts w:asciiTheme="minorHAnsi" w:hAnsiTheme="minorHAnsi" w:cs="Open Sans"/>
      </w:rPr>
    </w:pPr>
    <w:sdt>
      <w:sdtPr>
        <w:rPr>
          <w:rStyle w:val="PageNumber"/>
        </w:rPr>
        <w:id w:val="-525714497"/>
        <w:docPartObj>
          <w:docPartGallery w:val="Page Numbers (Bottom of Page)"/>
          <w:docPartUnique/>
        </w:docPartObj>
      </w:sdtPr>
      <w:sdtEndPr>
        <w:rPr>
          <w:rStyle w:val="PageNumber"/>
          <w:rFonts w:asciiTheme="minorHAnsi" w:hAnsiTheme="minorHAnsi" w:cs="Open Sans"/>
          <w:color w:val="131A1A" w:themeColor="text1" w:themeShade="BF"/>
        </w:rPr>
      </w:sdtEndPr>
      <w:sdtContent>
        <w:r w:rsidR="00F51C3E" w:rsidRPr="00663E87">
          <w:rPr>
            <w:rStyle w:val="PageNumber"/>
            <w:rFonts w:cs="Open Sans"/>
          </w:rPr>
          <w:fldChar w:fldCharType="begin"/>
        </w:r>
        <w:r w:rsidR="00F51C3E" w:rsidRPr="00663E87">
          <w:rPr>
            <w:rStyle w:val="PageNumber"/>
            <w:rFonts w:cs="Open Sans"/>
          </w:rPr>
          <w:instrText xml:space="preserve"> PAGE </w:instrText>
        </w:r>
        <w:r w:rsidR="00F51C3E" w:rsidRPr="00663E87">
          <w:rPr>
            <w:rStyle w:val="PageNumber"/>
            <w:rFonts w:cs="Open Sans"/>
          </w:rPr>
          <w:fldChar w:fldCharType="separate"/>
        </w:r>
        <w:r w:rsidR="00F51C3E" w:rsidRPr="00663E87">
          <w:rPr>
            <w:rStyle w:val="PageNumber"/>
            <w:rFonts w:cs="Open Sans"/>
            <w:noProof/>
          </w:rPr>
          <w:t>1</w:t>
        </w:r>
        <w:r w:rsidR="00F51C3E" w:rsidRPr="00663E87">
          <w:rPr>
            <w:rStyle w:val="PageNumber"/>
            <w:rFonts w:cs="Open Sans"/>
          </w:rPr>
          <w:fldChar w:fldCharType="end"/>
        </w:r>
      </w:sdtContent>
    </w:sdt>
  </w:p>
  <w:p w14:paraId="1DA738F7" w14:textId="169D1A39" w:rsidR="0033488E" w:rsidRDefault="0033488E" w:rsidP="00D44A5B"/>
  <w:p w14:paraId="16E42BFC" w14:textId="77777777" w:rsidR="00D65E57" w:rsidRDefault="00D65E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BC9F" w14:textId="76B45774" w:rsidR="00FF17B7" w:rsidRDefault="00F465B4">
    <w:r>
      <w:rPr>
        <w:noProof/>
      </w:rPr>
      <mc:AlternateContent>
        <mc:Choice Requires="wps">
          <w:drawing>
            <wp:anchor distT="0" distB="0" distL="114300" distR="114300" simplePos="0" relativeHeight="251715072" behindDoc="0" locked="0" layoutInCell="1" hidden="0" allowOverlap="1" wp14:anchorId="7F8BF7DF" wp14:editId="4FB2BC02">
              <wp:simplePos x="0" y="0"/>
              <wp:positionH relativeFrom="column">
                <wp:posOffset>1619250</wp:posOffset>
              </wp:positionH>
              <wp:positionV relativeFrom="paragraph">
                <wp:posOffset>-445569</wp:posOffset>
              </wp:positionV>
              <wp:extent cx="3510643" cy="506994"/>
              <wp:effectExtent l="0" t="0" r="0" b="0"/>
              <wp:wrapNone/>
              <wp:docPr id="1814001879" name="Rectangle 1814001879"/>
              <wp:cNvGraphicFramePr/>
              <a:graphic xmlns:a="http://schemas.openxmlformats.org/drawingml/2006/main">
                <a:graphicData uri="http://schemas.microsoft.com/office/word/2010/wordprocessingShape">
                  <wps:wsp>
                    <wps:cNvSpPr/>
                    <wps:spPr>
                      <a:xfrm>
                        <a:off x="0" y="0"/>
                        <a:ext cx="3510643" cy="506994"/>
                      </a:xfrm>
                      <a:prstGeom prst="rect">
                        <a:avLst/>
                      </a:prstGeom>
                      <a:noFill/>
                      <a:ln>
                        <a:noFill/>
                      </a:ln>
                    </wps:spPr>
                    <wps:txbx>
                      <w:txbxContent>
                        <w:p w14:paraId="62807FD1" w14:textId="77777777" w:rsidR="00F465B4" w:rsidRDefault="00F465B4" w:rsidP="00F465B4">
                          <w:pPr>
                            <w:jc w:val="both"/>
                            <w:textDirection w:val="btLr"/>
                          </w:pPr>
                          <w:r>
                            <w:rPr>
                              <w:color w:val="1A2323"/>
                              <w:sz w:val="13"/>
                            </w:rPr>
                            <w:t>Funded by the European Union. Views and opinions expressed are however those of the author(s) only and do not necessarily reflect those of the European Union or European Climate, Infrastructure and Environment Executive Agency (CINEA). Neither the European Union nor the granting authority can be held responsible for them.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8BF7DF" id="Rectangle 1814001879" o:spid="_x0000_s1027" style="position:absolute;margin-left:127.5pt;margin-top:-35.1pt;width:276.45pt;height:39.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" filled="f" stroked="f">
              <v:textbox inset="2.53958mm,1.2694mm,2.53958mm,1.2694mm">
                <w:txbxContent>
                  <w:p w14:paraId="62807FD1" w14:textId="77777777" w:rsidR="00F465B4" w:rsidRDefault="00F465B4" w:rsidP="00F465B4">
                    <w:pPr>
                      <w:jc w:val="both"/>
                      <w:textDirection w:val="btLr"/>
                    </w:pPr>
                    <w:r>
                      <w:rPr>
                        <w:color w:val="1A2323"/>
                        <w:sz w:val="13"/>
                      </w:rPr>
                      <w:t>Funded by the European Union. Views and opinions expressed are however those of the author(s) only and do not necessarily reflect those of the European Union or European Climate, Infrastructure and Environment Executive Agency (CINEA). Neither the European Union nor the granting authority can be held responsible for them.</w:t>
                    </w:r>
                  </w:p>
                </w:txbxContent>
              </v:textbox>
            </v:rect>
          </w:pict>
        </mc:Fallback>
      </mc:AlternateContent>
    </w:r>
    <w:r>
      <w:rPr>
        <w:noProof/>
        <w:color w:val="1A2323"/>
      </w:rPr>
      <w:drawing>
        <wp:anchor distT="0" distB="0" distL="114300" distR="114300" simplePos="0" relativeHeight="251713024" behindDoc="1" locked="0" layoutInCell="1" allowOverlap="1" wp14:anchorId="71F808E1" wp14:editId="35B8BA04">
          <wp:simplePos x="0" y="0"/>
          <wp:positionH relativeFrom="column">
            <wp:posOffset>-815177</wp:posOffset>
          </wp:positionH>
          <wp:positionV relativeFrom="paragraph">
            <wp:posOffset>-635524</wp:posOffset>
          </wp:positionV>
          <wp:extent cx="7551420" cy="888216"/>
          <wp:effectExtent l="0" t="0" r="0" b="1270"/>
          <wp:wrapNone/>
          <wp:docPr id="266081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8163" name="Picture 26608163"/>
                  <pic:cNvPicPr/>
                </pic:nvPicPr>
                <pic:blipFill>
                  <a:blip r:embed="rId1">
                    <a:extLst>
                      <a:ext uri="{28A0092B-C50C-407E-A947-70E740481C1C}">
                        <a14:useLocalDpi xmlns:a14="http://schemas.microsoft.com/office/drawing/2010/main" val="0"/>
                      </a:ext>
                    </a:extLst>
                  </a:blip>
                  <a:stretch>
                    <a:fillRect/>
                  </a:stretch>
                </pic:blipFill>
                <pic:spPr>
                  <a:xfrm>
                    <a:off x="0" y="0"/>
                    <a:ext cx="7797154" cy="9171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E4612" w14:textId="77777777" w:rsidR="00E01A5F" w:rsidRDefault="00E01A5F" w:rsidP="00D44A5B">
      <w:r>
        <w:separator/>
      </w:r>
    </w:p>
    <w:p w14:paraId="75C2F86D" w14:textId="77777777" w:rsidR="00E01A5F" w:rsidRDefault="00E01A5F" w:rsidP="00D44A5B"/>
    <w:p w14:paraId="53C17046" w14:textId="77777777" w:rsidR="00E01A5F" w:rsidRDefault="00E01A5F" w:rsidP="00D44A5B"/>
    <w:p w14:paraId="3EFCFEE1" w14:textId="77777777" w:rsidR="00E01A5F" w:rsidRDefault="00E01A5F"/>
  </w:footnote>
  <w:footnote w:type="continuationSeparator" w:id="0">
    <w:p w14:paraId="1F89DF4C" w14:textId="77777777" w:rsidR="00E01A5F" w:rsidRDefault="00E01A5F" w:rsidP="00D44A5B">
      <w:r>
        <w:continuationSeparator/>
      </w:r>
    </w:p>
    <w:p w14:paraId="0748313E" w14:textId="77777777" w:rsidR="00E01A5F" w:rsidRDefault="00E01A5F" w:rsidP="00D44A5B"/>
    <w:p w14:paraId="7795C7B3" w14:textId="77777777" w:rsidR="00E01A5F" w:rsidRDefault="00E01A5F" w:rsidP="00D44A5B"/>
    <w:p w14:paraId="481B165D" w14:textId="77777777" w:rsidR="00E01A5F" w:rsidRDefault="00E01A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5B30" w14:textId="5364931D" w:rsidR="00D207BF" w:rsidRDefault="00000000">
    <w:pPr>
      <w:pStyle w:val="Header"/>
    </w:pPr>
    <w:r>
      <w:rPr>
        <w:noProof/>
      </w:rPr>
      <w:pict w14:anchorId="6D4036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5391" o:spid="_x0000_s1026" type="#_x0000_t136" style="position:absolute;margin-left:0;margin-top:0;width:527.6pt;height:131.9pt;rotation:315;z-index:-251597312;mso-position-horizontal:center;mso-position-horizontal-relative:margin;mso-position-vertical:center;mso-position-vertical-relative:margin" o:allowincell="f" fillcolor="#c0860a [2406]"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E11E" w14:textId="742DDEFE" w:rsidR="00192686" w:rsidRPr="008D4491" w:rsidRDefault="00000000" w:rsidP="00D44A5B">
    <w:pPr>
      <w:pStyle w:val="Header"/>
    </w:pPr>
    <w:r>
      <w:rPr>
        <w:noProof/>
      </w:rPr>
      <w:pict w14:anchorId="6A23A2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5392" o:spid="_x0000_s1027" type="#_x0000_t136" style="position:absolute;margin-left:0;margin-top:0;width:527.6pt;height:131.9pt;rotation:315;z-index:-251595264;mso-position-horizontal:center;mso-position-horizontal-relative:margin;mso-position-vertical:center;mso-position-vertical-relative:margin" o:allowincell="f" fillcolor="#c0860a [2406]" stroked="f">
          <v:fill opacity=".5"/>
          <v:textpath style="font-family:&quot;Arial&quot;;font-size:1pt" string="Template"/>
          <w10:wrap anchorx="margin" anchory="margin"/>
        </v:shape>
      </w:pict>
    </w:r>
  </w:p>
  <w:p w14:paraId="49CD35BB" w14:textId="3600E456" w:rsidR="001E455A" w:rsidRDefault="001E455A" w:rsidP="00752D33">
    <w:pPr>
      <w:ind w:firstLine="720"/>
    </w:pPr>
  </w:p>
  <w:p w14:paraId="60932E1C" w14:textId="56161B7F" w:rsidR="001E455A" w:rsidRDefault="001E455A" w:rsidP="00D44A5B"/>
  <w:p w14:paraId="5E459E31" w14:textId="2929B3AD" w:rsidR="00D65E57" w:rsidRDefault="00940A2B">
    <w:r>
      <w:rPr>
        <w:noProof/>
      </w:rPr>
      <w:drawing>
        <wp:anchor distT="0" distB="0" distL="114300" distR="114300" simplePos="0" relativeHeight="251712000" behindDoc="1" locked="0" layoutInCell="1" allowOverlap="1" wp14:anchorId="0EC861B4" wp14:editId="38A40BDF">
          <wp:simplePos x="0" y="0"/>
          <wp:positionH relativeFrom="margin">
            <wp:posOffset>4029872</wp:posOffset>
          </wp:positionH>
          <wp:positionV relativeFrom="paragraph">
            <wp:posOffset>116327</wp:posOffset>
          </wp:positionV>
          <wp:extent cx="1890557" cy="394045"/>
          <wp:effectExtent l="0" t="0" r="1905" b="0"/>
          <wp:wrapNone/>
          <wp:docPr id="1892216801" name="Picture 1892216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84157" name="Picture 82538415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00406" cy="39609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7102" w14:textId="24621146" w:rsidR="00F8485E" w:rsidRDefault="00000000" w:rsidP="00D44A5B">
    <w:pPr>
      <w:pStyle w:val="Header"/>
    </w:pPr>
    <w:r>
      <w:rPr>
        <w:noProof/>
      </w:rPr>
      <w:pict w14:anchorId="61FC3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5390" o:spid="_x0000_s1025" type="#_x0000_t136" style="position:absolute;margin-left:0;margin-top:0;width:527.6pt;height:131.9pt;rotation:315;z-index:-251599360;mso-position-horizontal:center;mso-position-horizontal-relative:margin;mso-position-vertical:center;mso-position-vertical-relative:margin" o:allowincell="f" fillcolor="#c0860a [2406]" stroked="f">
          <v:fill opacity=".5"/>
          <v:textpath style="font-family:&quot;Arial&quot;;font-size:1pt" string="Template"/>
          <w10:wrap anchorx="margin" anchory="margin"/>
        </v:shape>
      </w:pict>
    </w:r>
    <w:r w:rsidR="00903410">
      <w:rPr>
        <w:noProof/>
      </w:rPr>
      <w:drawing>
        <wp:anchor distT="0" distB="0" distL="114300" distR="114300" simplePos="0" relativeHeight="251702784" behindDoc="1" locked="0" layoutInCell="1" allowOverlap="1" wp14:anchorId="7A0932D3" wp14:editId="757C3256">
          <wp:simplePos x="0" y="0"/>
          <wp:positionH relativeFrom="margin">
            <wp:posOffset>-814502</wp:posOffset>
          </wp:positionH>
          <wp:positionV relativeFrom="paragraph">
            <wp:posOffset>-9727</wp:posOffset>
          </wp:positionV>
          <wp:extent cx="7551531" cy="10688649"/>
          <wp:effectExtent l="0" t="0" r="5080" b="5080"/>
          <wp:wrapNone/>
          <wp:docPr id="1285521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2767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531" cy="1068864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DF0"/>
    <w:multiLevelType w:val="multilevel"/>
    <w:tmpl w:val="DB6AF9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1CD412B"/>
    <w:multiLevelType w:val="multilevel"/>
    <w:tmpl w:val="7E32D5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F92D7C"/>
    <w:multiLevelType w:val="multilevel"/>
    <w:tmpl w:val="F0A44FF0"/>
    <w:lvl w:ilvl="0">
      <w:start w:val="1"/>
      <w:numFmt w:val="decimal"/>
      <w:lvlText w:val="%1"/>
      <w:lvlJc w:val="left"/>
      <w:pPr>
        <w:ind w:left="851" w:hanging="851"/>
      </w:pPr>
      <w:rPr>
        <w:rFonts w:asciiTheme="majorHAnsi" w:hAnsiTheme="majorHAnsi" w:hint="default"/>
        <w:color w:val="FFFFFF" w:themeColor="background1"/>
        <w:sz w:val="28"/>
      </w:rPr>
    </w:lvl>
    <w:lvl w:ilvl="1">
      <w:start w:val="1"/>
      <w:numFmt w:val="decimal"/>
      <w:lvlText w:val="%1.%2"/>
      <w:lvlJc w:val="left"/>
      <w:pPr>
        <w:ind w:left="0" w:firstLine="0"/>
      </w:pPr>
      <w:rPr>
        <w:rFonts w:asciiTheme="majorHAnsi" w:hAnsiTheme="majorHAnsi"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0" w:firstLine="0"/>
      </w:pPr>
      <w:rPr>
        <w:rFonts w:cs="Times New Roman"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1" w:hanging="851"/>
      </w:pPr>
      <w:rPr>
        <w:rFonts w:asciiTheme="majorHAnsi" w:hAnsiTheme="majorHAnsi" w:hint="default"/>
        <w:color w:val="FFFFFF" w:themeColor="background1"/>
        <w:sz w:val="24"/>
      </w:rPr>
    </w:lvl>
    <w:lvl w:ilvl="4">
      <w:start w:val="1"/>
      <w:numFmt w:val="decimal"/>
      <w:lvlText w:val="%1.%2.%3.%4.%5"/>
      <w:lvlJc w:val="left"/>
      <w:pPr>
        <w:ind w:left="1021" w:hanging="1021"/>
      </w:pPr>
      <w:rPr>
        <w:rFonts w:asciiTheme="majorHAnsi" w:hAnsiTheme="majorHAnsi" w:hint="default"/>
        <w:color w:val="FFFFFF" w:themeColor="background1"/>
        <w:sz w:val="22"/>
        <w:u w:color="45A7AA" w:themeColor="accent1"/>
      </w:rPr>
    </w:lvl>
    <w:lvl w:ilvl="5">
      <w:start w:val="1"/>
      <w:numFmt w:val="decimal"/>
      <w:lvlText w:val="%1.%2.%3.%4.%5.%6"/>
      <w:lvlJc w:val="left"/>
      <w:pPr>
        <w:ind w:left="1021" w:hanging="1021"/>
      </w:pPr>
      <w:rPr>
        <w:rFonts w:asciiTheme="minorHAnsi" w:hAnsiTheme="minorHAnsi" w:hint="default"/>
        <w:color w:val="FFFFFF" w:themeColor="background1"/>
        <w:sz w:val="22"/>
      </w:rPr>
    </w:lvl>
    <w:lvl w:ilvl="6">
      <w:start w:val="1"/>
      <w:numFmt w:val="decimal"/>
      <w:lvlText w:val="%1.%2.%3.%4.%5.%6.%7"/>
      <w:lvlJc w:val="left"/>
      <w:pPr>
        <w:ind w:left="1305" w:hanging="1021"/>
      </w:pPr>
      <w:rPr>
        <w:rFonts w:asciiTheme="minorHAnsi" w:hAnsiTheme="minorHAnsi" w:hint="default"/>
        <w:b w:val="0"/>
        <w:i w:val="0"/>
        <w:color w:val="FFFFFF" w:themeColor="background1"/>
        <w:sz w:val="22"/>
      </w:rPr>
    </w:lvl>
    <w:lvl w:ilvl="7">
      <w:start w:val="1"/>
      <w:numFmt w:val="decimal"/>
      <w:lvlText w:val="%1.%2.%3.%4.%5.%6.%7.%8"/>
      <w:lvlJc w:val="left"/>
      <w:pPr>
        <w:ind w:left="1247" w:hanging="680"/>
      </w:pPr>
      <w:rPr>
        <w:rFonts w:asciiTheme="minorHAnsi" w:hAnsiTheme="minorHAnsi" w:hint="default"/>
        <w:color w:val="FFFFFF" w:themeColor="background1"/>
        <w:sz w:val="20"/>
      </w:rPr>
    </w:lvl>
    <w:lvl w:ilvl="8">
      <w:start w:val="1"/>
      <w:numFmt w:val="decimal"/>
      <w:lvlText w:val="%1.%2.%3.%4.%5.%6.%7.%8.%9"/>
      <w:lvlJc w:val="left"/>
      <w:pPr>
        <w:ind w:left="1247" w:hanging="680"/>
      </w:pPr>
      <w:rPr>
        <w:rFonts w:asciiTheme="minorHAnsi" w:hAnsiTheme="minorHAnsi" w:hint="default"/>
        <w:color w:val="FFFFFF" w:themeColor="background1"/>
        <w:sz w:val="20"/>
      </w:rPr>
    </w:lvl>
  </w:abstractNum>
  <w:abstractNum w:abstractNumId="3" w15:restartNumberingAfterBreak="0">
    <w:nsid w:val="0439332D"/>
    <w:multiLevelType w:val="multilevel"/>
    <w:tmpl w:val="09F68B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6291158"/>
    <w:multiLevelType w:val="multilevel"/>
    <w:tmpl w:val="AC361DDE"/>
    <w:lvl w:ilvl="0">
      <w:start w:val="1"/>
      <w:numFmt w:val="decimal"/>
      <w:lvlText w:val="%1"/>
      <w:lvlJc w:val="left"/>
      <w:pPr>
        <w:ind w:left="851" w:hanging="851"/>
      </w:pPr>
      <w:rPr>
        <w:rFonts w:ascii="Montserrat SemiBold" w:hAnsi="Montserrat SemiBold" w:hint="default"/>
        <w:color w:val="EF3A4C"/>
        <w:sz w:val="32"/>
      </w:rPr>
    </w:lvl>
    <w:lvl w:ilvl="1">
      <w:start w:val="1"/>
      <w:numFmt w:val="decimal"/>
      <w:lvlText w:val="%1.%2"/>
      <w:lvlJc w:val="left"/>
      <w:pPr>
        <w:ind w:left="851" w:hanging="851"/>
      </w:pPr>
      <w:rPr>
        <w:rFonts w:ascii="Montserrat SemiBold" w:hAnsi="Montserrat SemiBold" w:hint="default"/>
        <w:b w:val="0"/>
        <w:i w:val="0"/>
        <w:color w:val="0055B8"/>
        <w:sz w:val="28"/>
      </w:rPr>
    </w:lvl>
    <w:lvl w:ilvl="2">
      <w:start w:val="1"/>
      <w:numFmt w:val="decimal"/>
      <w:lvlText w:val="%1.%2.%3"/>
      <w:lvlJc w:val="left"/>
      <w:pPr>
        <w:ind w:left="851" w:hanging="851"/>
      </w:pPr>
      <w:rPr>
        <w:rFonts w:ascii="Montserrat SemiBold" w:hAnsi="Montserrat SemiBold" w:hint="default"/>
        <w:color w:val="0055B8"/>
        <w:sz w:val="24"/>
      </w:rPr>
    </w:lvl>
    <w:lvl w:ilvl="3">
      <w:start w:val="1"/>
      <w:numFmt w:val="decimal"/>
      <w:lvlText w:val="%1.%2.%3.%4"/>
      <w:lvlJc w:val="left"/>
      <w:pPr>
        <w:ind w:left="851" w:hanging="851"/>
      </w:pPr>
      <w:rPr>
        <w:rFonts w:ascii="Montserrat" w:hAnsi="Montserrat" w:hint="default"/>
        <w:color w:val="0055B8"/>
        <w:sz w:val="24"/>
      </w:rPr>
    </w:lvl>
    <w:lvl w:ilvl="4">
      <w:start w:val="1"/>
      <w:numFmt w:val="decimal"/>
      <w:lvlText w:val="%1.%2.%3.%4.%5"/>
      <w:lvlJc w:val="left"/>
      <w:pPr>
        <w:ind w:left="1021" w:hanging="1021"/>
      </w:pPr>
      <w:rPr>
        <w:rFonts w:ascii="Montserrat" w:hAnsi="Montserrat" w:hint="default"/>
        <w:color w:val="0055B8"/>
        <w:sz w:val="22"/>
        <w:u w:color="0055B8"/>
      </w:rPr>
    </w:lvl>
    <w:lvl w:ilvl="5">
      <w:start w:val="1"/>
      <w:numFmt w:val="decimal"/>
      <w:lvlText w:val="%1.%2.%3.%4.%5.%6"/>
      <w:lvlJc w:val="left"/>
      <w:pPr>
        <w:ind w:left="1021" w:hanging="1021"/>
      </w:pPr>
      <w:rPr>
        <w:rFonts w:ascii="Montserrat" w:hAnsi="Montserrat" w:hint="default"/>
        <w:color w:val="0055B8"/>
        <w:sz w:val="22"/>
      </w:rPr>
    </w:lvl>
    <w:lvl w:ilvl="6">
      <w:start w:val="1"/>
      <w:numFmt w:val="decimal"/>
      <w:lvlText w:val="%1.%2.%3.%4.%5.%6.%7"/>
      <w:lvlJc w:val="left"/>
      <w:pPr>
        <w:ind w:left="1588" w:hanging="1021"/>
      </w:pPr>
      <w:rPr>
        <w:rFonts w:ascii="Montserrat" w:hAnsi="Montserrat" w:hint="default"/>
        <w:b w:val="0"/>
        <w:i/>
        <w:color w:val="1A2323" w:themeColor="text2"/>
        <w:sz w:val="22"/>
      </w:rPr>
    </w:lvl>
    <w:lvl w:ilvl="7">
      <w:start w:val="1"/>
      <w:numFmt w:val="decimal"/>
      <w:lvlText w:val="%1.%2.%3.%4.%5.%6.%7.%8"/>
      <w:lvlJc w:val="left"/>
      <w:pPr>
        <w:ind w:left="1247" w:hanging="680"/>
      </w:pPr>
      <w:rPr>
        <w:rFonts w:ascii="Montserrat" w:hAnsi="Montserrat" w:hint="default"/>
        <w:color w:val="1A2323" w:themeColor="text2"/>
        <w:sz w:val="20"/>
      </w:rPr>
    </w:lvl>
    <w:lvl w:ilvl="8">
      <w:start w:val="1"/>
      <w:numFmt w:val="decimal"/>
      <w:lvlText w:val="%1.%2.%3.%4.%5.%6.%7.%8.%9"/>
      <w:lvlJc w:val="left"/>
      <w:pPr>
        <w:ind w:left="1247" w:hanging="680"/>
      </w:pPr>
      <w:rPr>
        <w:rFonts w:ascii="Montserrat Light" w:hAnsi="Montserrat Light" w:hint="default"/>
        <w:color w:val="1A2323" w:themeColor="text2"/>
        <w:sz w:val="20"/>
      </w:rPr>
    </w:lvl>
  </w:abstractNum>
  <w:abstractNum w:abstractNumId="5" w15:restartNumberingAfterBreak="0">
    <w:nsid w:val="0A7F6815"/>
    <w:multiLevelType w:val="multilevel"/>
    <w:tmpl w:val="74C4E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AB736C9"/>
    <w:multiLevelType w:val="multilevel"/>
    <w:tmpl w:val="05D8B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BC93EF9"/>
    <w:multiLevelType w:val="multilevel"/>
    <w:tmpl w:val="3182C0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7C765A7"/>
    <w:multiLevelType w:val="multilevel"/>
    <w:tmpl w:val="11949A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9C258C8"/>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EB039C"/>
    <w:multiLevelType w:val="multilevel"/>
    <w:tmpl w:val="6C821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0B90297"/>
    <w:multiLevelType w:val="multilevel"/>
    <w:tmpl w:val="12C09D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7273426"/>
    <w:multiLevelType w:val="multilevel"/>
    <w:tmpl w:val="B55070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F0767A9"/>
    <w:multiLevelType w:val="multilevel"/>
    <w:tmpl w:val="1D3AB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0090517"/>
    <w:multiLevelType w:val="multilevel"/>
    <w:tmpl w:val="3C62F06E"/>
    <w:styleLink w:val="CurrentList2"/>
    <w:lvl w:ilvl="0">
      <w:start w:val="1"/>
      <w:numFmt w:val="decimal"/>
      <w:lvlText w:val="%1"/>
      <w:lvlJc w:val="left"/>
      <w:pPr>
        <w:ind w:left="851" w:hanging="851"/>
      </w:pPr>
      <w:rPr>
        <w:rFonts w:ascii="Arial" w:hAnsi="Arial" w:cs="Arial" w:hint="default"/>
        <w:color w:val="45A7AA" w:themeColor="accent1"/>
        <w:sz w:val="28"/>
      </w:rPr>
    </w:lvl>
    <w:lvl w:ilvl="1">
      <w:start w:val="1"/>
      <w:numFmt w:val="decimal"/>
      <w:lvlText w:val="%1.%2"/>
      <w:lvlJc w:val="left"/>
      <w:pPr>
        <w:ind w:left="0" w:firstLine="0"/>
      </w:pPr>
      <w:rPr>
        <w:rFonts w:ascii="Arial" w:hAnsi="Arial" w:cs="Arial"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0" w:firstLine="0"/>
      </w:pPr>
      <w:rPr>
        <w:rFonts w:cs="Times New Roman"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1" w:hanging="851"/>
      </w:pPr>
      <w:rPr>
        <w:rFonts w:asciiTheme="majorHAnsi" w:hAnsiTheme="majorHAnsi" w:hint="default"/>
        <w:color w:val="45A7AA" w:themeColor="accent1"/>
        <w:sz w:val="24"/>
      </w:rPr>
    </w:lvl>
    <w:lvl w:ilvl="4">
      <w:start w:val="1"/>
      <w:numFmt w:val="decimal"/>
      <w:lvlText w:val="%1.%2.%3.%4.%5"/>
      <w:lvlJc w:val="left"/>
      <w:pPr>
        <w:ind w:left="1021" w:hanging="1021"/>
      </w:pPr>
      <w:rPr>
        <w:rFonts w:asciiTheme="majorHAnsi" w:hAnsiTheme="majorHAnsi" w:hint="default"/>
        <w:color w:val="45A7AA" w:themeColor="accent1"/>
        <w:sz w:val="22"/>
        <w:u w:color="45A7AA" w:themeColor="accent1"/>
      </w:rPr>
    </w:lvl>
    <w:lvl w:ilvl="5">
      <w:start w:val="1"/>
      <w:numFmt w:val="decimal"/>
      <w:lvlText w:val="%1.%2.%3.%4.%5.%6"/>
      <w:lvlJc w:val="left"/>
      <w:pPr>
        <w:ind w:left="1021" w:hanging="1021"/>
      </w:pPr>
      <w:rPr>
        <w:rFonts w:asciiTheme="minorHAnsi" w:hAnsiTheme="minorHAnsi" w:hint="default"/>
        <w:color w:val="1A2323" w:themeColor="text2"/>
        <w:sz w:val="22"/>
      </w:rPr>
    </w:lvl>
    <w:lvl w:ilvl="6">
      <w:start w:val="1"/>
      <w:numFmt w:val="decimal"/>
      <w:lvlText w:val="%1.%2.%3.%4.%5.%6.%7"/>
      <w:lvlJc w:val="left"/>
      <w:pPr>
        <w:ind w:left="1305" w:hanging="1021"/>
      </w:pPr>
      <w:rPr>
        <w:rFonts w:asciiTheme="minorHAnsi" w:hAnsiTheme="minorHAnsi" w:hint="default"/>
        <w:b w:val="0"/>
        <w:i w:val="0"/>
        <w:color w:val="1A2323" w:themeColor="text2"/>
        <w:sz w:val="22"/>
      </w:rPr>
    </w:lvl>
    <w:lvl w:ilvl="7">
      <w:start w:val="1"/>
      <w:numFmt w:val="decimal"/>
      <w:lvlText w:val="%1.%2.%3.%4.%5.%6.%7.%8"/>
      <w:lvlJc w:val="left"/>
      <w:pPr>
        <w:ind w:left="1247" w:hanging="680"/>
      </w:pPr>
      <w:rPr>
        <w:rFonts w:asciiTheme="minorHAnsi" w:hAnsiTheme="minorHAnsi" w:hint="default"/>
        <w:color w:val="1A2323" w:themeColor="text2"/>
        <w:sz w:val="20"/>
      </w:rPr>
    </w:lvl>
    <w:lvl w:ilvl="8">
      <w:start w:val="1"/>
      <w:numFmt w:val="decimal"/>
      <w:lvlText w:val="%1.%2.%3.%4.%5.%6.%7.%8.%9"/>
      <w:lvlJc w:val="left"/>
      <w:pPr>
        <w:ind w:left="1247" w:hanging="680"/>
      </w:pPr>
      <w:rPr>
        <w:rFonts w:asciiTheme="minorHAnsi" w:hAnsiTheme="minorHAnsi" w:hint="default"/>
        <w:color w:val="1A2323" w:themeColor="text2"/>
        <w:sz w:val="20"/>
      </w:rPr>
    </w:lvl>
  </w:abstractNum>
  <w:abstractNum w:abstractNumId="15" w15:restartNumberingAfterBreak="0">
    <w:nsid w:val="33784BCD"/>
    <w:multiLevelType w:val="multilevel"/>
    <w:tmpl w:val="963E5B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78E01A2"/>
    <w:multiLevelType w:val="multilevel"/>
    <w:tmpl w:val="37E6D608"/>
    <w:lvl w:ilvl="0">
      <w:start w:val="1"/>
      <w:numFmt w:val="decimal"/>
      <w:pStyle w:val="Heading1"/>
      <w:lvlText w:val="%1"/>
      <w:lvlJc w:val="left"/>
      <w:pPr>
        <w:ind w:left="851" w:hanging="851"/>
      </w:pPr>
      <w:rPr>
        <w:rFonts w:ascii="Arial" w:hAnsi="Arial" w:cs="Arial" w:hint="default"/>
        <w:color w:val="45A7AA" w:themeColor="accent1"/>
        <w:sz w:val="28"/>
        <w:szCs w:val="20"/>
      </w:rPr>
    </w:lvl>
    <w:lvl w:ilvl="1">
      <w:start w:val="1"/>
      <w:numFmt w:val="decimal"/>
      <w:pStyle w:val="Heading2"/>
      <w:lvlText w:val="%1.%2"/>
      <w:lvlJc w:val="left"/>
      <w:pPr>
        <w:ind w:left="0" w:firstLine="0"/>
      </w:pPr>
      <w:rPr>
        <w:rFonts w:ascii="Arial" w:hAnsi="Arial" w:cs="Arial"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0" w:firstLine="0"/>
      </w:pPr>
      <w:rPr>
        <w:rFonts w:cs="Times New Roman"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851" w:hanging="851"/>
      </w:pPr>
      <w:rPr>
        <w:rFonts w:asciiTheme="majorHAnsi" w:hAnsiTheme="majorHAnsi" w:hint="default"/>
        <w:color w:val="45A7AA" w:themeColor="accent1"/>
        <w:sz w:val="24"/>
      </w:rPr>
    </w:lvl>
    <w:lvl w:ilvl="4">
      <w:start w:val="1"/>
      <w:numFmt w:val="decimal"/>
      <w:pStyle w:val="Heading5"/>
      <w:lvlText w:val="%1.%2.%3.%4.%5"/>
      <w:lvlJc w:val="left"/>
      <w:pPr>
        <w:ind w:left="1021" w:hanging="1021"/>
      </w:pPr>
      <w:rPr>
        <w:rFonts w:asciiTheme="majorHAnsi" w:hAnsiTheme="majorHAnsi" w:hint="default"/>
        <w:color w:val="45A7AA" w:themeColor="accent1"/>
        <w:sz w:val="22"/>
        <w:u w:color="45A7AA" w:themeColor="accent1"/>
      </w:rPr>
    </w:lvl>
    <w:lvl w:ilvl="5">
      <w:start w:val="1"/>
      <w:numFmt w:val="decimal"/>
      <w:pStyle w:val="Heading6"/>
      <w:lvlText w:val="%1.%2.%3.%4.%5.%6"/>
      <w:lvlJc w:val="left"/>
      <w:pPr>
        <w:ind w:left="1021" w:hanging="1021"/>
      </w:pPr>
      <w:rPr>
        <w:rFonts w:asciiTheme="minorHAnsi" w:hAnsiTheme="minorHAnsi" w:hint="default"/>
        <w:color w:val="45A7AA" w:themeColor="accent1"/>
        <w:sz w:val="22"/>
      </w:rPr>
    </w:lvl>
    <w:lvl w:ilvl="6">
      <w:start w:val="1"/>
      <w:numFmt w:val="decimal"/>
      <w:pStyle w:val="Heading7"/>
      <w:lvlText w:val="%1.%2.%3.%4.%5.%6.%7"/>
      <w:lvlJc w:val="left"/>
      <w:pPr>
        <w:ind w:left="1305" w:hanging="1021"/>
      </w:pPr>
      <w:rPr>
        <w:color w:val="45A7AA" w:themeColor="accent1"/>
      </w:rPr>
    </w:lvl>
    <w:lvl w:ilvl="7">
      <w:start w:val="1"/>
      <w:numFmt w:val="decimal"/>
      <w:pStyle w:val="Heading8"/>
      <w:lvlText w:val="%1.%2.%3.%4.%5.%6.%7.%8"/>
      <w:lvlJc w:val="left"/>
      <w:pPr>
        <w:ind w:left="1247" w:hanging="680"/>
      </w:pPr>
      <w:rPr>
        <w:rFonts w:asciiTheme="minorHAnsi" w:hAnsiTheme="minorHAnsi" w:hint="default"/>
        <w:color w:val="45A7AA" w:themeColor="accent1"/>
        <w:sz w:val="20"/>
      </w:rPr>
    </w:lvl>
    <w:lvl w:ilvl="8">
      <w:start w:val="1"/>
      <w:numFmt w:val="decimal"/>
      <w:pStyle w:val="Heading9"/>
      <w:lvlText w:val="%1.%2.%3.%4.%5.%6.%7.%8.%9"/>
      <w:lvlJc w:val="left"/>
      <w:pPr>
        <w:ind w:left="1247" w:hanging="680"/>
      </w:pPr>
      <w:rPr>
        <w:rFonts w:asciiTheme="minorHAnsi" w:hAnsiTheme="minorHAnsi" w:hint="default"/>
        <w:color w:val="45A7AA" w:themeColor="accent1"/>
        <w:sz w:val="20"/>
      </w:rPr>
    </w:lvl>
  </w:abstractNum>
  <w:abstractNum w:abstractNumId="17" w15:restartNumberingAfterBreak="0">
    <w:nsid w:val="3A586F0E"/>
    <w:multiLevelType w:val="hybridMultilevel"/>
    <w:tmpl w:val="0DEEB8A4"/>
    <w:lvl w:ilvl="0" w:tplc="E318CC98">
      <w:start w:val="1"/>
      <w:numFmt w:val="bullet"/>
      <w:pStyle w:val="bullet2"/>
      <w:lvlText w:val=""/>
      <w:lvlJc w:val="left"/>
      <w:rPr>
        <w:rFonts w:ascii="Symbol" w:hAnsi="Symbol" w:hint="default"/>
        <w:b w:val="0"/>
        <w:bCs w:val="0"/>
        <w:i w:val="0"/>
        <w:iCs w:val="0"/>
        <w:caps w:val="0"/>
        <w:smallCaps w:val="0"/>
        <w:strike w:val="0"/>
        <w:dstrike w:val="0"/>
        <w:noProof w:val="0"/>
        <w:vanish w:val="0"/>
        <w:color w:val="F3AF1C" w:themeColor="accent3"/>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E1F11"/>
    <w:multiLevelType w:val="multilevel"/>
    <w:tmpl w:val="03424A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C401414"/>
    <w:multiLevelType w:val="multilevel"/>
    <w:tmpl w:val="10BAF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27676C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A62CF9"/>
    <w:multiLevelType w:val="multilevel"/>
    <w:tmpl w:val="14600C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06323DE"/>
    <w:multiLevelType w:val="multilevel"/>
    <w:tmpl w:val="7144AD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3BE6C39"/>
    <w:multiLevelType w:val="multilevel"/>
    <w:tmpl w:val="C21641BA"/>
    <w:lvl w:ilvl="0">
      <w:start w:val="1"/>
      <w:numFmt w:val="bullet"/>
      <w:pStyle w:val="bullet1"/>
      <w:lvlText w:val=""/>
      <w:lvlJc w:val="left"/>
      <w:pPr>
        <w:ind w:left="360" w:hanging="360"/>
      </w:pPr>
      <w:rPr>
        <w:rFonts w:ascii="Symbol" w:hAnsi="Symbol" w:hint="default"/>
        <w:color w:val="45A7AA"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8C95653"/>
    <w:multiLevelType w:val="multilevel"/>
    <w:tmpl w:val="F55C6D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8EF0C12"/>
    <w:multiLevelType w:val="multilevel"/>
    <w:tmpl w:val="627807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E937B8D"/>
    <w:multiLevelType w:val="multilevel"/>
    <w:tmpl w:val="48F2F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0F32380"/>
    <w:multiLevelType w:val="multilevel"/>
    <w:tmpl w:val="3A149E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2D70DF1"/>
    <w:multiLevelType w:val="multilevel"/>
    <w:tmpl w:val="231C5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5955EF1"/>
    <w:multiLevelType w:val="multilevel"/>
    <w:tmpl w:val="FFB089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5B06E75"/>
    <w:multiLevelType w:val="multilevel"/>
    <w:tmpl w:val="BA8AE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B142481"/>
    <w:multiLevelType w:val="multilevel"/>
    <w:tmpl w:val="629EDA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B7955DC"/>
    <w:multiLevelType w:val="multilevel"/>
    <w:tmpl w:val="3E5243A0"/>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4566A40"/>
    <w:multiLevelType w:val="multilevel"/>
    <w:tmpl w:val="F26CD1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4593B5A"/>
    <w:multiLevelType w:val="multilevel"/>
    <w:tmpl w:val="62DAB6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76667A7"/>
    <w:multiLevelType w:val="hybridMultilevel"/>
    <w:tmpl w:val="1E8C2D68"/>
    <w:lvl w:ilvl="0" w:tplc="1CF66EEE">
      <w:start w:val="1"/>
      <w:numFmt w:val="bullet"/>
      <w:pStyle w:val="bullet3"/>
      <w:lvlText w:val=""/>
      <w:lvlJc w:val="left"/>
      <w:pPr>
        <w:ind w:left="1361" w:hanging="454"/>
      </w:pPr>
      <w:rPr>
        <w:rFonts w:ascii="Symbol" w:hAnsi="Symbol" w:hint="default"/>
        <w:color w:val="FADEA4" w:themeColor="accent3" w:themeTint="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6D2BCE"/>
    <w:multiLevelType w:val="multilevel"/>
    <w:tmpl w:val="59765E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7AFF5DD3"/>
    <w:multiLevelType w:val="multilevel"/>
    <w:tmpl w:val="88EC4B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BF00679"/>
    <w:multiLevelType w:val="multilevel"/>
    <w:tmpl w:val="1E365DA6"/>
    <w:lvl w:ilvl="0">
      <w:start w:val="1"/>
      <w:numFmt w:val="decimal"/>
      <w:lvlText w:val="%1"/>
      <w:lvlJc w:val="left"/>
      <w:pPr>
        <w:ind w:left="851" w:hanging="851"/>
      </w:pPr>
      <w:rPr>
        <w:rFonts w:ascii="Open Sans SemiBold" w:hAnsi="Open Sans SemiBold" w:hint="default"/>
        <w:color w:val="45A7AA" w:themeColor="accent2"/>
        <w:sz w:val="28"/>
      </w:rPr>
    </w:lvl>
    <w:lvl w:ilvl="1">
      <w:start w:val="1"/>
      <w:numFmt w:val="decimal"/>
      <w:lvlText w:val="%1.%2"/>
      <w:lvlJc w:val="left"/>
      <w:pPr>
        <w:ind w:left="851" w:hanging="851"/>
      </w:pPr>
      <w:rPr>
        <w:rFonts w:ascii="Montserrat SemiBold" w:hAnsi="Montserrat SemiBold" w:hint="default"/>
        <w:b w:val="0"/>
        <w:i w:val="0"/>
        <w:color w:val="45A7AA" w:themeColor="accent1"/>
        <w:sz w:val="28"/>
      </w:rPr>
    </w:lvl>
    <w:lvl w:ilvl="2">
      <w:start w:val="1"/>
      <w:numFmt w:val="decimal"/>
      <w:lvlText w:val="%1.%2.%3"/>
      <w:lvlJc w:val="left"/>
      <w:pPr>
        <w:ind w:left="851" w:hanging="851"/>
      </w:pPr>
      <w:rPr>
        <w:rFonts w:ascii="Montserrat SemiBold" w:hAnsi="Montserrat SemiBold" w:hint="default"/>
        <w:color w:val="45A7AA" w:themeColor="accent1"/>
        <w:sz w:val="24"/>
      </w:rPr>
    </w:lvl>
    <w:lvl w:ilvl="3">
      <w:start w:val="1"/>
      <w:numFmt w:val="decimal"/>
      <w:lvlText w:val="%1.%2.%3.%4"/>
      <w:lvlJc w:val="left"/>
      <w:pPr>
        <w:ind w:left="851" w:hanging="851"/>
      </w:pPr>
      <w:rPr>
        <w:rFonts w:ascii="Montserrat" w:hAnsi="Montserrat" w:hint="default"/>
        <w:color w:val="0B3837" w:themeColor="accent5"/>
        <w:sz w:val="24"/>
      </w:rPr>
    </w:lvl>
    <w:lvl w:ilvl="4">
      <w:start w:val="1"/>
      <w:numFmt w:val="decimal"/>
      <w:lvlText w:val="%1.%2.%3.%4.%5"/>
      <w:lvlJc w:val="left"/>
      <w:pPr>
        <w:ind w:left="1021" w:hanging="1021"/>
      </w:pPr>
      <w:rPr>
        <w:rFonts w:ascii="Montserrat" w:hAnsi="Montserrat" w:hint="default"/>
        <w:color w:val="1A2323" w:themeColor="text2"/>
        <w:sz w:val="22"/>
        <w:u w:color="45A7AA" w:themeColor="accent1"/>
      </w:rPr>
    </w:lvl>
    <w:lvl w:ilvl="5">
      <w:start w:val="1"/>
      <w:numFmt w:val="decimal"/>
      <w:lvlText w:val="%1.%2.%3.%4.%5.%6"/>
      <w:lvlJc w:val="left"/>
      <w:pPr>
        <w:ind w:left="1021" w:hanging="1021"/>
      </w:pPr>
      <w:rPr>
        <w:rFonts w:ascii="Montserrat" w:hAnsi="Montserrat" w:hint="default"/>
        <w:color w:val="45A7AA" w:themeColor="accent1"/>
        <w:sz w:val="22"/>
      </w:rPr>
    </w:lvl>
    <w:lvl w:ilvl="6">
      <w:start w:val="1"/>
      <w:numFmt w:val="decimal"/>
      <w:lvlText w:val="%1.%2.%3.%4.%5.%6.%7"/>
      <w:lvlJc w:val="left"/>
      <w:pPr>
        <w:ind w:left="1588" w:hanging="1021"/>
      </w:pPr>
      <w:rPr>
        <w:rFonts w:ascii="Montserrat" w:hAnsi="Montserrat" w:hint="default"/>
        <w:b w:val="0"/>
        <w:i w:val="0"/>
        <w:color w:val="1A2323" w:themeColor="text2"/>
        <w:sz w:val="22"/>
      </w:rPr>
    </w:lvl>
    <w:lvl w:ilvl="7">
      <w:start w:val="1"/>
      <w:numFmt w:val="decimal"/>
      <w:lvlText w:val="%1.%2.%3.%4.%5.%6.%7.%8"/>
      <w:lvlJc w:val="left"/>
      <w:pPr>
        <w:ind w:left="1247" w:hanging="680"/>
      </w:pPr>
      <w:rPr>
        <w:rFonts w:ascii="Montserrat" w:hAnsi="Montserrat" w:hint="default"/>
        <w:color w:val="1A2323" w:themeColor="text2"/>
        <w:sz w:val="20"/>
      </w:rPr>
    </w:lvl>
    <w:lvl w:ilvl="8">
      <w:start w:val="1"/>
      <w:numFmt w:val="decimal"/>
      <w:lvlText w:val="%1.%2.%3.%4.%5.%6.%7.%8.%9"/>
      <w:lvlJc w:val="left"/>
      <w:pPr>
        <w:ind w:left="1247" w:hanging="680"/>
      </w:pPr>
      <w:rPr>
        <w:rFonts w:ascii="Montserrat Light" w:hAnsi="Montserrat Light" w:hint="default"/>
        <w:color w:val="1A2323" w:themeColor="text2"/>
        <w:sz w:val="20"/>
      </w:rPr>
    </w:lvl>
  </w:abstractNum>
  <w:abstractNum w:abstractNumId="39" w15:restartNumberingAfterBreak="0">
    <w:nsid w:val="7FDD20CD"/>
    <w:multiLevelType w:val="multilevel"/>
    <w:tmpl w:val="3B3262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11727545">
    <w:abstractNumId w:val="38"/>
  </w:num>
  <w:num w:numId="2" w16cid:durableId="1990472095">
    <w:abstractNumId w:val="32"/>
  </w:num>
  <w:num w:numId="3" w16cid:durableId="16087181">
    <w:abstractNumId w:val="23"/>
  </w:num>
  <w:num w:numId="4" w16cid:durableId="1309046152">
    <w:abstractNumId w:val="17"/>
  </w:num>
  <w:num w:numId="5" w16cid:durableId="1519546032">
    <w:abstractNumId w:val="35"/>
  </w:num>
  <w:num w:numId="6" w16cid:durableId="1549880987">
    <w:abstractNumId w:val="16"/>
  </w:num>
  <w:num w:numId="7" w16cid:durableId="2085226023">
    <w:abstractNumId w:val="4"/>
  </w:num>
  <w:num w:numId="8" w16cid:durableId="1892887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4674744">
    <w:abstractNumId w:val="17"/>
    <w:lvlOverride w:ilvl="0">
      <w:startOverride w:val="1"/>
    </w:lvlOverride>
  </w:num>
  <w:num w:numId="10" w16cid:durableId="1017273005">
    <w:abstractNumId w:val="9"/>
  </w:num>
  <w:num w:numId="11" w16cid:durableId="1980064607">
    <w:abstractNumId w:val="2"/>
  </w:num>
  <w:num w:numId="12" w16cid:durableId="1793941621">
    <w:abstractNumId w:val="20"/>
  </w:num>
  <w:num w:numId="13" w16cid:durableId="74129724">
    <w:abstractNumId w:val="14"/>
  </w:num>
  <w:num w:numId="14" w16cid:durableId="576405939">
    <w:abstractNumId w:val="5"/>
  </w:num>
  <w:num w:numId="15" w16cid:durableId="1273247031">
    <w:abstractNumId w:val="34"/>
  </w:num>
  <w:num w:numId="16" w16cid:durableId="671493059">
    <w:abstractNumId w:val="25"/>
  </w:num>
  <w:num w:numId="17" w16cid:durableId="1397044323">
    <w:abstractNumId w:val="11"/>
  </w:num>
  <w:num w:numId="18" w16cid:durableId="1984460691">
    <w:abstractNumId w:val="8"/>
  </w:num>
  <w:num w:numId="19" w16cid:durableId="2018076011">
    <w:abstractNumId w:val="18"/>
  </w:num>
  <w:num w:numId="20" w16cid:durableId="1600143906">
    <w:abstractNumId w:val="33"/>
  </w:num>
  <w:num w:numId="21" w16cid:durableId="1152215308">
    <w:abstractNumId w:val="21"/>
  </w:num>
  <w:num w:numId="22" w16cid:durableId="962005925">
    <w:abstractNumId w:val="19"/>
  </w:num>
  <w:num w:numId="23" w16cid:durableId="122845209">
    <w:abstractNumId w:val="7"/>
  </w:num>
  <w:num w:numId="24" w16cid:durableId="1328632030">
    <w:abstractNumId w:val="31"/>
  </w:num>
  <w:num w:numId="25" w16cid:durableId="972295903">
    <w:abstractNumId w:val="27"/>
  </w:num>
  <w:num w:numId="26" w16cid:durableId="310141115">
    <w:abstractNumId w:val="1"/>
  </w:num>
  <w:num w:numId="27" w16cid:durableId="2078361702">
    <w:abstractNumId w:val="39"/>
  </w:num>
  <w:num w:numId="28" w16cid:durableId="1781752767">
    <w:abstractNumId w:val="15"/>
  </w:num>
  <w:num w:numId="29" w16cid:durableId="298847480">
    <w:abstractNumId w:val="28"/>
  </w:num>
  <w:num w:numId="30" w16cid:durableId="7291054">
    <w:abstractNumId w:val="37"/>
  </w:num>
  <w:num w:numId="31" w16cid:durableId="1873155207">
    <w:abstractNumId w:val="13"/>
  </w:num>
  <w:num w:numId="32" w16cid:durableId="27804596">
    <w:abstractNumId w:val="36"/>
  </w:num>
  <w:num w:numId="33" w16cid:durableId="826869053">
    <w:abstractNumId w:val="29"/>
  </w:num>
  <w:num w:numId="34" w16cid:durableId="2005550588">
    <w:abstractNumId w:val="0"/>
  </w:num>
  <w:num w:numId="35" w16cid:durableId="275991055">
    <w:abstractNumId w:val="22"/>
  </w:num>
  <w:num w:numId="36" w16cid:durableId="27876781">
    <w:abstractNumId w:val="10"/>
  </w:num>
  <w:num w:numId="37" w16cid:durableId="258492739">
    <w:abstractNumId w:val="30"/>
  </w:num>
  <w:num w:numId="38" w16cid:durableId="1260797097">
    <w:abstractNumId w:val="12"/>
  </w:num>
  <w:num w:numId="39" w16cid:durableId="1709990465">
    <w:abstractNumId w:val="26"/>
  </w:num>
  <w:num w:numId="40" w16cid:durableId="606281033">
    <w:abstractNumId w:val="3"/>
  </w:num>
  <w:num w:numId="41" w16cid:durableId="556207387">
    <w:abstractNumId w:val="24"/>
  </w:num>
  <w:num w:numId="42" w16cid:durableId="153800518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F0"/>
    <w:rsid w:val="000120CF"/>
    <w:rsid w:val="00013B65"/>
    <w:rsid w:val="00015DE1"/>
    <w:rsid w:val="00030BA7"/>
    <w:rsid w:val="00030C6F"/>
    <w:rsid w:val="00042788"/>
    <w:rsid w:val="0004287A"/>
    <w:rsid w:val="00053BE0"/>
    <w:rsid w:val="000548A4"/>
    <w:rsid w:val="0005678B"/>
    <w:rsid w:val="00063CE5"/>
    <w:rsid w:val="000736DD"/>
    <w:rsid w:val="00091999"/>
    <w:rsid w:val="000953DE"/>
    <w:rsid w:val="000A4E3E"/>
    <w:rsid w:val="000A5182"/>
    <w:rsid w:val="000A5221"/>
    <w:rsid w:val="000B18CC"/>
    <w:rsid w:val="000B3512"/>
    <w:rsid w:val="000C2100"/>
    <w:rsid w:val="000E03AA"/>
    <w:rsid w:val="000E2A97"/>
    <w:rsid w:val="000E70DD"/>
    <w:rsid w:val="000F08C1"/>
    <w:rsid w:val="00107165"/>
    <w:rsid w:val="00123594"/>
    <w:rsid w:val="001353D6"/>
    <w:rsid w:val="00137EC8"/>
    <w:rsid w:val="00141719"/>
    <w:rsid w:val="00143279"/>
    <w:rsid w:val="0014612A"/>
    <w:rsid w:val="00162338"/>
    <w:rsid w:val="001713D3"/>
    <w:rsid w:val="00186662"/>
    <w:rsid w:val="001903AC"/>
    <w:rsid w:val="0019205D"/>
    <w:rsid w:val="00192686"/>
    <w:rsid w:val="00194BE2"/>
    <w:rsid w:val="0019740E"/>
    <w:rsid w:val="001B3024"/>
    <w:rsid w:val="001C00A9"/>
    <w:rsid w:val="001C1C0F"/>
    <w:rsid w:val="001C4318"/>
    <w:rsid w:val="001C5C68"/>
    <w:rsid w:val="001C6759"/>
    <w:rsid w:val="001C6F49"/>
    <w:rsid w:val="001D3BB5"/>
    <w:rsid w:val="001E455A"/>
    <w:rsid w:val="001E738F"/>
    <w:rsid w:val="002477D4"/>
    <w:rsid w:val="00255680"/>
    <w:rsid w:val="002758AF"/>
    <w:rsid w:val="002873AA"/>
    <w:rsid w:val="00295955"/>
    <w:rsid w:val="002A0B5E"/>
    <w:rsid w:val="002A23B6"/>
    <w:rsid w:val="002A4A0D"/>
    <w:rsid w:val="002A5723"/>
    <w:rsid w:val="002B6932"/>
    <w:rsid w:val="002B779B"/>
    <w:rsid w:val="002C6EC8"/>
    <w:rsid w:val="002D20E0"/>
    <w:rsid w:val="002D2691"/>
    <w:rsid w:val="002D5E94"/>
    <w:rsid w:val="002D65FE"/>
    <w:rsid w:val="002E2504"/>
    <w:rsid w:val="002E3DA9"/>
    <w:rsid w:val="002E53F8"/>
    <w:rsid w:val="002E7FE0"/>
    <w:rsid w:val="002F6DE4"/>
    <w:rsid w:val="00303DCE"/>
    <w:rsid w:val="00310436"/>
    <w:rsid w:val="00312DF8"/>
    <w:rsid w:val="003135E7"/>
    <w:rsid w:val="0031733B"/>
    <w:rsid w:val="0032329F"/>
    <w:rsid w:val="003262B0"/>
    <w:rsid w:val="0033021E"/>
    <w:rsid w:val="0033488E"/>
    <w:rsid w:val="00351B4A"/>
    <w:rsid w:val="00352EC4"/>
    <w:rsid w:val="0036024D"/>
    <w:rsid w:val="00365574"/>
    <w:rsid w:val="00365E4E"/>
    <w:rsid w:val="00367D0E"/>
    <w:rsid w:val="00371766"/>
    <w:rsid w:val="00371C6F"/>
    <w:rsid w:val="00391352"/>
    <w:rsid w:val="003942C1"/>
    <w:rsid w:val="003A268B"/>
    <w:rsid w:val="003A7279"/>
    <w:rsid w:val="003B29D3"/>
    <w:rsid w:val="003B5141"/>
    <w:rsid w:val="003C2788"/>
    <w:rsid w:val="003C2CAD"/>
    <w:rsid w:val="003C5F3D"/>
    <w:rsid w:val="003D2334"/>
    <w:rsid w:val="003D2634"/>
    <w:rsid w:val="003D365A"/>
    <w:rsid w:val="003E73F7"/>
    <w:rsid w:val="003F0444"/>
    <w:rsid w:val="00402103"/>
    <w:rsid w:val="00406439"/>
    <w:rsid w:val="004202A3"/>
    <w:rsid w:val="00421F4B"/>
    <w:rsid w:val="00424155"/>
    <w:rsid w:val="004347D9"/>
    <w:rsid w:val="00441CFF"/>
    <w:rsid w:val="00451C7A"/>
    <w:rsid w:val="00451D11"/>
    <w:rsid w:val="004529DC"/>
    <w:rsid w:val="004637C4"/>
    <w:rsid w:val="00465A10"/>
    <w:rsid w:val="00465BED"/>
    <w:rsid w:val="0046667A"/>
    <w:rsid w:val="00477E4D"/>
    <w:rsid w:val="004848D6"/>
    <w:rsid w:val="00487095"/>
    <w:rsid w:val="004B0501"/>
    <w:rsid w:val="004B1D3D"/>
    <w:rsid w:val="004B7CC8"/>
    <w:rsid w:val="004C2249"/>
    <w:rsid w:val="004C2328"/>
    <w:rsid w:val="004C786B"/>
    <w:rsid w:val="004C7AC3"/>
    <w:rsid w:val="004D74D4"/>
    <w:rsid w:val="004E11CE"/>
    <w:rsid w:val="004E6BF5"/>
    <w:rsid w:val="004F77BF"/>
    <w:rsid w:val="00502AC8"/>
    <w:rsid w:val="005243F9"/>
    <w:rsid w:val="00531DC1"/>
    <w:rsid w:val="00532715"/>
    <w:rsid w:val="0053462E"/>
    <w:rsid w:val="00540154"/>
    <w:rsid w:val="00543459"/>
    <w:rsid w:val="005501E3"/>
    <w:rsid w:val="00555CF7"/>
    <w:rsid w:val="00575EFC"/>
    <w:rsid w:val="00585641"/>
    <w:rsid w:val="00586C37"/>
    <w:rsid w:val="005875BE"/>
    <w:rsid w:val="00593B4A"/>
    <w:rsid w:val="005B01D8"/>
    <w:rsid w:val="005B6345"/>
    <w:rsid w:val="005B7A1A"/>
    <w:rsid w:val="005C3648"/>
    <w:rsid w:val="005C7609"/>
    <w:rsid w:val="005D105A"/>
    <w:rsid w:val="005D28B1"/>
    <w:rsid w:val="005E1C9C"/>
    <w:rsid w:val="005E4179"/>
    <w:rsid w:val="005E42C1"/>
    <w:rsid w:val="005F19F5"/>
    <w:rsid w:val="005F6055"/>
    <w:rsid w:val="005F7303"/>
    <w:rsid w:val="00610592"/>
    <w:rsid w:val="006131BA"/>
    <w:rsid w:val="006165D4"/>
    <w:rsid w:val="00623A2A"/>
    <w:rsid w:val="00626E11"/>
    <w:rsid w:val="00634573"/>
    <w:rsid w:val="00636C64"/>
    <w:rsid w:val="0063728A"/>
    <w:rsid w:val="00643365"/>
    <w:rsid w:val="0065245E"/>
    <w:rsid w:val="00663E87"/>
    <w:rsid w:val="0066661F"/>
    <w:rsid w:val="00666F6C"/>
    <w:rsid w:val="00667C40"/>
    <w:rsid w:val="0067027C"/>
    <w:rsid w:val="00672CF6"/>
    <w:rsid w:val="00673E18"/>
    <w:rsid w:val="0068301C"/>
    <w:rsid w:val="006845A4"/>
    <w:rsid w:val="006863E4"/>
    <w:rsid w:val="006879C7"/>
    <w:rsid w:val="006A01EE"/>
    <w:rsid w:val="006A1DF6"/>
    <w:rsid w:val="006A21F2"/>
    <w:rsid w:val="006A62B8"/>
    <w:rsid w:val="006B4027"/>
    <w:rsid w:val="006C464F"/>
    <w:rsid w:val="006C5759"/>
    <w:rsid w:val="006D4857"/>
    <w:rsid w:val="006D5F81"/>
    <w:rsid w:val="006F15C2"/>
    <w:rsid w:val="007011A2"/>
    <w:rsid w:val="00710AFE"/>
    <w:rsid w:val="00716139"/>
    <w:rsid w:val="0071688D"/>
    <w:rsid w:val="007444E7"/>
    <w:rsid w:val="00746861"/>
    <w:rsid w:val="00752D33"/>
    <w:rsid w:val="00761600"/>
    <w:rsid w:val="007848FC"/>
    <w:rsid w:val="00785AB3"/>
    <w:rsid w:val="007973D8"/>
    <w:rsid w:val="007A6560"/>
    <w:rsid w:val="007B563C"/>
    <w:rsid w:val="007E449E"/>
    <w:rsid w:val="007E6CA0"/>
    <w:rsid w:val="007F45CD"/>
    <w:rsid w:val="00814614"/>
    <w:rsid w:val="00822883"/>
    <w:rsid w:val="00822C26"/>
    <w:rsid w:val="0082556B"/>
    <w:rsid w:val="00832BBF"/>
    <w:rsid w:val="00860C76"/>
    <w:rsid w:val="00860CDB"/>
    <w:rsid w:val="008614FA"/>
    <w:rsid w:val="00881D1C"/>
    <w:rsid w:val="00883C50"/>
    <w:rsid w:val="00891902"/>
    <w:rsid w:val="00893CBD"/>
    <w:rsid w:val="008B499C"/>
    <w:rsid w:val="008C172D"/>
    <w:rsid w:val="008C1C5C"/>
    <w:rsid w:val="008C774B"/>
    <w:rsid w:val="008D4491"/>
    <w:rsid w:val="008D63D5"/>
    <w:rsid w:val="008E2801"/>
    <w:rsid w:val="008E3FB7"/>
    <w:rsid w:val="008E4CE4"/>
    <w:rsid w:val="00903410"/>
    <w:rsid w:val="00920092"/>
    <w:rsid w:val="00920A18"/>
    <w:rsid w:val="00921AA9"/>
    <w:rsid w:val="00923F7C"/>
    <w:rsid w:val="00926000"/>
    <w:rsid w:val="0093125A"/>
    <w:rsid w:val="00931333"/>
    <w:rsid w:val="00931A98"/>
    <w:rsid w:val="00940A2B"/>
    <w:rsid w:val="00946A76"/>
    <w:rsid w:val="0095073D"/>
    <w:rsid w:val="00952555"/>
    <w:rsid w:val="00955E37"/>
    <w:rsid w:val="00962C5D"/>
    <w:rsid w:val="00981359"/>
    <w:rsid w:val="009837C3"/>
    <w:rsid w:val="00987AEA"/>
    <w:rsid w:val="009C39E4"/>
    <w:rsid w:val="009D4183"/>
    <w:rsid w:val="009E7C67"/>
    <w:rsid w:val="009F44E3"/>
    <w:rsid w:val="009F6C97"/>
    <w:rsid w:val="00A11F73"/>
    <w:rsid w:val="00A31EE4"/>
    <w:rsid w:val="00A33C0D"/>
    <w:rsid w:val="00A42934"/>
    <w:rsid w:val="00A42F55"/>
    <w:rsid w:val="00A459EC"/>
    <w:rsid w:val="00A53EB4"/>
    <w:rsid w:val="00A57110"/>
    <w:rsid w:val="00A6377F"/>
    <w:rsid w:val="00A81E18"/>
    <w:rsid w:val="00A94D13"/>
    <w:rsid w:val="00AA78C4"/>
    <w:rsid w:val="00AB0167"/>
    <w:rsid w:val="00AB06D8"/>
    <w:rsid w:val="00AB2277"/>
    <w:rsid w:val="00AB2D7C"/>
    <w:rsid w:val="00AB3635"/>
    <w:rsid w:val="00AB6271"/>
    <w:rsid w:val="00AB72C8"/>
    <w:rsid w:val="00AC1A0F"/>
    <w:rsid w:val="00AC47AC"/>
    <w:rsid w:val="00AC51FC"/>
    <w:rsid w:val="00AD3193"/>
    <w:rsid w:val="00AF6F88"/>
    <w:rsid w:val="00B06911"/>
    <w:rsid w:val="00B07670"/>
    <w:rsid w:val="00B13205"/>
    <w:rsid w:val="00B17051"/>
    <w:rsid w:val="00B31017"/>
    <w:rsid w:val="00B515CE"/>
    <w:rsid w:val="00B51C60"/>
    <w:rsid w:val="00B64180"/>
    <w:rsid w:val="00B920C5"/>
    <w:rsid w:val="00B966A4"/>
    <w:rsid w:val="00BA1C42"/>
    <w:rsid w:val="00BA352F"/>
    <w:rsid w:val="00BB1386"/>
    <w:rsid w:val="00BB2060"/>
    <w:rsid w:val="00BB5ECA"/>
    <w:rsid w:val="00BB74DC"/>
    <w:rsid w:val="00BD6887"/>
    <w:rsid w:val="00BF38E3"/>
    <w:rsid w:val="00BF4445"/>
    <w:rsid w:val="00C04B16"/>
    <w:rsid w:val="00C10B3E"/>
    <w:rsid w:val="00C21645"/>
    <w:rsid w:val="00C21A7B"/>
    <w:rsid w:val="00C2600D"/>
    <w:rsid w:val="00C260D8"/>
    <w:rsid w:val="00C322F3"/>
    <w:rsid w:val="00C55F6D"/>
    <w:rsid w:val="00C62068"/>
    <w:rsid w:val="00C63B41"/>
    <w:rsid w:val="00C66130"/>
    <w:rsid w:val="00C74DF5"/>
    <w:rsid w:val="00C75FEA"/>
    <w:rsid w:val="00C82295"/>
    <w:rsid w:val="00C8628C"/>
    <w:rsid w:val="00CA2A75"/>
    <w:rsid w:val="00CA3297"/>
    <w:rsid w:val="00CA74A7"/>
    <w:rsid w:val="00CA7F7B"/>
    <w:rsid w:val="00CB1E3F"/>
    <w:rsid w:val="00CB2BD9"/>
    <w:rsid w:val="00CC0958"/>
    <w:rsid w:val="00CC1930"/>
    <w:rsid w:val="00CC5E1C"/>
    <w:rsid w:val="00CD4EDD"/>
    <w:rsid w:val="00CF3106"/>
    <w:rsid w:val="00D03CBC"/>
    <w:rsid w:val="00D057C9"/>
    <w:rsid w:val="00D06C6A"/>
    <w:rsid w:val="00D1381F"/>
    <w:rsid w:val="00D203EC"/>
    <w:rsid w:val="00D207BF"/>
    <w:rsid w:val="00D34D5A"/>
    <w:rsid w:val="00D34EA5"/>
    <w:rsid w:val="00D44A5B"/>
    <w:rsid w:val="00D519ED"/>
    <w:rsid w:val="00D52A19"/>
    <w:rsid w:val="00D53715"/>
    <w:rsid w:val="00D54BF0"/>
    <w:rsid w:val="00D55345"/>
    <w:rsid w:val="00D5648C"/>
    <w:rsid w:val="00D64477"/>
    <w:rsid w:val="00D65E57"/>
    <w:rsid w:val="00D67CA6"/>
    <w:rsid w:val="00D815BD"/>
    <w:rsid w:val="00D83B59"/>
    <w:rsid w:val="00D9188A"/>
    <w:rsid w:val="00D93BA9"/>
    <w:rsid w:val="00D959BA"/>
    <w:rsid w:val="00DA7EB0"/>
    <w:rsid w:val="00DB02CC"/>
    <w:rsid w:val="00DB2B48"/>
    <w:rsid w:val="00DB3C7C"/>
    <w:rsid w:val="00DB59BA"/>
    <w:rsid w:val="00DC1787"/>
    <w:rsid w:val="00DE5FDC"/>
    <w:rsid w:val="00E005AD"/>
    <w:rsid w:val="00E01A5F"/>
    <w:rsid w:val="00E03214"/>
    <w:rsid w:val="00E0490C"/>
    <w:rsid w:val="00E16299"/>
    <w:rsid w:val="00E1696F"/>
    <w:rsid w:val="00E24473"/>
    <w:rsid w:val="00E44942"/>
    <w:rsid w:val="00E53DBB"/>
    <w:rsid w:val="00E6250D"/>
    <w:rsid w:val="00E62C16"/>
    <w:rsid w:val="00E908D7"/>
    <w:rsid w:val="00E94021"/>
    <w:rsid w:val="00E95E91"/>
    <w:rsid w:val="00E9654C"/>
    <w:rsid w:val="00EA4053"/>
    <w:rsid w:val="00EA5B62"/>
    <w:rsid w:val="00EB4655"/>
    <w:rsid w:val="00EB4EC3"/>
    <w:rsid w:val="00EB7C5D"/>
    <w:rsid w:val="00EC1786"/>
    <w:rsid w:val="00ED3B85"/>
    <w:rsid w:val="00ED67A0"/>
    <w:rsid w:val="00EE4506"/>
    <w:rsid w:val="00EE77EA"/>
    <w:rsid w:val="00EF38D9"/>
    <w:rsid w:val="00F01197"/>
    <w:rsid w:val="00F12B03"/>
    <w:rsid w:val="00F2651C"/>
    <w:rsid w:val="00F2745B"/>
    <w:rsid w:val="00F324BE"/>
    <w:rsid w:val="00F421CF"/>
    <w:rsid w:val="00F465B4"/>
    <w:rsid w:val="00F50C60"/>
    <w:rsid w:val="00F51C3E"/>
    <w:rsid w:val="00F534AE"/>
    <w:rsid w:val="00F67C1A"/>
    <w:rsid w:val="00F72158"/>
    <w:rsid w:val="00F8350A"/>
    <w:rsid w:val="00F8485E"/>
    <w:rsid w:val="00F9123C"/>
    <w:rsid w:val="00F92120"/>
    <w:rsid w:val="00F9514B"/>
    <w:rsid w:val="00FA710C"/>
    <w:rsid w:val="00FB0CCB"/>
    <w:rsid w:val="00FB2603"/>
    <w:rsid w:val="00FB4279"/>
    <w:rsid w:val="00FB5701"/>
    <w:rsid w:val="00FB5CCE"/>
    <w:rsid w:val="00FB62E9"/>
    <w:rsid w:val="00FC5A3E"/>
    <w:rsid w:val="00FD3B52"/>
    <w:rsid w:val="00FD5930"/>
    <w:rsid w:val="00FE183E"/>
    <w:rsid w:val="00FE1CB3"/>
    <w:rsid w:val="00FE4E35"/>
    <w:rsid w:val="00FF17B2"/>
    <w:rsid w:val="00FF17B7"/>
    <w:rsid w:val="096315B9"/>
    <w:rsid w:val="0A971E17"/>
    <w:rsid w:val="0B6C8CA0"/>
    <w:rsid w:val="6FA086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36AF4"/>
  <w15:docId w15:val="{40154783-50E9-468D-AE39-712D3AB0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MS Mincho" w:hAnsi="Open Sans" w:cstheme="minorBidi"/>
        <w:color w:val="364949" w:themeColor="text1" w:themeTint="D9"/>
        <w:kern w:val="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A2B"/>
    <w:rPr>
      <w:rFonts w:ascii="Arial" w:hAnsi="Arial"/>
      <w:color w:val="1A2323" w:themeColor="text1"/>
      <w:sz w:val="20"/>
    </w:rPr>
  </w:style>
  <w:style w:type="paragraph" w:styleId="Heading1">
    <w:name w:val="heading 1"/>
    <w:next w:val="BodyText"/>
    <w:link w:val="Heading1Char"/>
    <w:uiPriority w:val="9"/>
    <w:qFormat/>
    <w:rsid w:val="000C2100"/>
    <w:pPr>
      <w:numPr>
        <w:numId w:val="6"/>
      </w:numPr>
      <w:pBdr>
        <w:top w:val="dotted" w:sz="4" w:space="4" w:color="0B3837" w:themeColor="accent6"/>
        <w:bottom w:val="dotted" w:sz="4" w:space="3" w:color="0B3837" w:themeColor="accent6"/>
      </w:pBdr>
      <w:spacing w:before="480" w:after="240"/>
      <w:contextualSpacing/>
      <w:outlineLvl w:val="0"/>
    </w:pPr>
    <w:rPr>
      <w:rFonts w:ascii="Arial" w:eastAsiaTheme="majorEastAsia" w:hAnsi="Arial" w:cs="Times New Roman (Body CS)"/>
      <w:b/>
      <w:color w:val="45A7AA" w:themeColor="accent1"/>
      <w:sz w:val="28"/>
      <w:lang w:val="en-GB" w:eastAsia="de-DE"/>
    </w:rPr>
  </w:style>
  <w:style w:type="paragraph" w:styleId="Heading2">
    <w:name w:val="heading 2"/>
    <w:basedOn w:val="Heading1"/>
    <w:next w:val="BodyText"/>
    <w:link w:val="Heading2Char"/>
    <w:qFormat/>
    <w:rsid w:val="000120CF"/>
    <w:pPr>
      <w:numPr>
        <w:ilvl w:val="1"/>
      </w:numPr>
      <w:outlineLvl w:val="1"/>
    </w:pPr>
    <w:rPr>
      <w:iCs/>
      <w:sz w:val="24"/>
    </w:rPr>
  </w:style>
  <w:style w:type="paragraph" w:styleId="Heading3">
    <w:name w:val="heading 3"/>
    <w:basedOn w:val="Heading2"/>
    <w:next w:val="BodyText"/>
    <w:link w:val="Heading3Char"/>
    <w:qFormat/>
    <w:rsid w:val="000120CF"/>
    <w:pPr>
      <w:numPr>
        <w:ilvl w:val="2"/>
      </w:numPr>
      <w:spacing w:before="280" w:after="180"/>
      <w:outlineLvl w:val="2"/>
    </w:pPr>
    <w:rPr>
      <w:sz w:val="22"/>
      <w:szCs w:val="72"/>
    </w:rPr>
  </w:style>
  <w:style w:type="paragraph" w:styleId="Heading4">
    <w:name w:val="heading 4"/>
    <w:basedOn w:val="Heading3"/>
    <w:next w:val="BodyText"/>
    <w:link w:val="Heading4Char"/>
    <w:qFormat/>
    <w:rsid w:val="006845A4"/>
    <w:pPr>
      <w:numPr>
        <w:ilvl w:val="3"/>
      </w:numPr>
      <w:tabs>
        <w:tab w:val="right" w:pos="6740"/>
      </w:tabs>
      <w:outlineLvl w:val="3"/>
    </w:pPr>
    <w:rPr>
      <w:b w:val="0"/>
      <w:sz w:val="20"/>
    </w:rPr>
  </w:style>
  <w:style w:type="paragraph" w:styleId="Heading5">
    <w:name w:val="heading 5"/>
    <w:basedOn w:val="Normal"/>
    <w:next w:val="BodyText"/>
    <w:link w:val="Heading5Char"/>
    <w:qFormat/>
    <w:rsid w:val="000C2100"/>
    <w:pPr>
      <w:keepNext/>
      <w:keepLines/>
      <w:numPr>
        <w:ilvl w:val="4"/>
        <w:numId w:val="6"/>
      </w:numPr>
      <w:pBdr>
        <w:top w:val="dotted" w:sz="4" w:space="1" w:color="45A7AA" w:themeColor="accent2"/>
        <w:bottom w:val="dotted" w:sz="4" w:space="1" w:color="45A7AA" w:themeColor="accent2"/>
      </w:pBdr>
      <w:spacing w:before="160" w:after="60"/>
      <w:jc w:val="both"/>
      <w:outlineLvl w:val="4"/>
    </w:pPr>
    <w:rPr>
      <w:rFonts w:asciiTheme="majorHAnsi" w:hAnsiTheme="majorHAnsi" w:cs="Times New Roman (Body CS)"/>
      <w:color w:val="45A7AA" w:themeColor="accent2"/>
      <w:lang w:eastAsia="de-DE"/>
    </w:rPr>
  </w:style>
  <w:style w:type="paragraph" w:styleId="Heading6">
    <w:name w:val="heading 6"/>
    <w:basedOn w:val="Normal"/>
    <w:next w:val="BodyText"/>
    <w:link w:val="Heading6Char"/>
    <w:qFormat/>
    <w:rsid w:val="000C2100"/>
    <w:pPr>
      <w:numPr>
        <w:ilvl w:val="5"/>
        <w:numId w:val="6"/>
      </w:numPr>
      <w:pBdr>
        <w:top w:val="dotted" w:sz="4" w:space="1" w:color="45A7AA" w:themeColor="accent2"/>
        <w:bottom w:val="dotted" w:sz="4" w:space="1" w:color="45A7AA" w:themeColor="accent2"/>
      </w:pBdr>
      <w:spacing w:before="60" w:after="120"/>
      <w:jc w:val="both"/>
      <w:outlineLvl w:val="5"/>
    </w:pPr>
    <w:rPr>
      <w:rFonts w:cs="Times New Roman (Body CS)"/>
      <w:color w:val="45A7AA" w:themeColor="accent2"/>
      <w:lang w:eastAsia="de-DE"/>
    </w:rPr>
  </w:style>
  <w:style w:type="paragraph" w:styleId="Heading7">
    <w:name w:val="heading 7"/>
    <w:basedOn w:val="Normal"/>
    <w:next w:val="BodyText"/>
    <w:link w:val="Heading7Char"/>
    <w:qFormat/>
    <w:rsid w:val="000C2100"/>
    <w:pPr>
      <w:numPr>
        <w:ilvl w:val="6"/>
        <w:numId w:val="6"/>
      </w:numPr>
      <w:pBdr>
        <w:top w:val="dotted" w:sz="4" w:space="1" w:color="45A7AA" w:themeColor="accent2"/>
        <w:bottom w:val="dotted" w:sz="4" w:space="1" w:color="45A7AA" w:themeColor="accent2"/>
      </w:pBdr>
      <w:spacing w:before="60" w:after="240"/>
      <w:ind w:right="-302"/>
      <w:outlineLvl w:val="6"/>
    </w:pPr>
    <w:rPr>
      <w:rFonts w:cs="Times New Roman (Body CS)"/>
      <w:color w:val="45A7AA" w:themeColor="accent2"/>
      <w:lang w:eastAsia="de-DE"/>
    </w:rPr>
  </w:style>
  <w:style w:type="paragraph" w:styleId="Heading8">
    <w:name w:val="heading 8"/>
    <w:basedOn w:val="Normal"/>
    <w:next w:val="BodyText"/>
    <w:link w:val="Heading8Char"/>
    <w:qFormat/>
    <w:rsid w:val="000C2100"/>
    <w:pPr>
      <w:numPr>
        <w:ilvl w:val="7"/>
        <w:numId w:val="6"/>
      </w:numPr>
      <w:pBdr>
        <w:top w:val="dotted" w:sz="4" w:space="1" w:color="45A7AA" w:themeColor="accent2"/>
        <w:bottom w:val="dotted" w:sz="4" w:space="1" w:color="45A7AA" w:themeColor="accent2"/>
      </w:pBdr>
      <w:spacing w:before="60" w:after="60"/>
      <w:jc w:val="both"/>
      <w:outlineLvl w:val="7"/>
    </w:pPr>
    <w:rPr>
      <w:rFonts w:cs="Times New Roman (Body CS)"/>
      <w:color w:val="45A7AA" w:themeColor="accent2"/>
      <w:lang w:eastAsia="de-DE"/>
    </w:rPr>
  </w:style>
  <w:style w:type="paragraph" w:styleId="Heading9">
    <w:name w:val="heading 9"/>
    <w:basedOn w:val="Normal"/>
    <w:next w:val="BodyText"/>
    <w:link w:val="Heading9Char"/>
    <w:qFormat/>
    <w:rsid w:val="000C2100"/>
    <w:pPr>
      <w:numPr>
        <w:ilvl w:val="8"/>
        <w:numId w:val="6"/>
      </w:numPr>
      <w:pBdr>
        <w:top w:val="dotted" w:sz="4" w:space="1" w:color="45A7AA" w:themeColor="accent2"/>
        <w:bottom w:val="dotted" w:sz="4" w:space="1" w:color="45A7AA" w:themeColor="accent2"/>
      </w:pBdr>
      <w:spacing w:before="60" w:after="120"/>
      <w:jc w:val="both"/>
      <w:outlineLvl w:val="8"/>
    </w:pPr>
    <w:rPr>
      <w:rFonts w:cs="Times New Roman (Body CS)"/>
      <w:color w:val="45A7AA" w:themeColor="accent2"/>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686"/>
    <w:pPr>
      <w:tabs>
        <w:tab w:val="center" w:pos="4680"/>
        <w:tab w:val="right" w:pos="9360"/>
      </w:tabs>
    </w:pPr>
  </w:style>
  <w:style w:type="character" w:customStyle="1" w:styleId="HeaderChar">
    <w:name w:val="Header Char"/>
    <w:basedOn w:val="DefaultParagraphFont"/>
    <w:link w:val="Header"/>
    <w:uiPriority w:val="99"/>
    <w:rsid w:val="00192686"/>
  </w:style>
  <w:style w:type="character" w:styleId="SubtleEmphasis">
    <w:name w:val="Subtle Emphasis"/>
    <w:basedOn w:val="DefaultParagraphFont"/>
    <w:uiPriority w:val="19"/>
    <w:qFormat/>
    <w:rsid w:val="00465BED"/>
    <w:rPr>
      <w:i/>
      <w:iCs/>
      <w:color w:val="4A6363" w:themeColor="text1" w:themeTint="BF"/>
    </w:rPr>
  </w:style>
  <w:style w:type="character" w:customStyle="1" w:styleId="Heading1Char">
    <w:name w:val="Heading 1 Char"/>
    <w:basedOn w:val="DefaultParagraphFont"/>
    <w:link w:val="Heading1"/>
    <w:uiPriority w:val="9"/>
    <w:rsid w:val="000C2100"/>
    <w:rPr>
      <w:rFonts w:ascii="Arial" w:eastAsiaTheme="majorEastAsia" w:hAnsi="Arial" w:cs="Times New Roman (Body CS)"/>
      <w:b/>
      <w:color w:val="45A7AA" w:themeColor="accent1"/>
      <w:sz w:val="28"/>
      <w:lang w:val="en-GB" w:eastAsia="de-DE"/>
    </w:rPr>
  </w:style>
  <w:style w:type="character" w:customStyle="1" w:styleId="Heading2Char">
    <w:name w:val="Heading 2 Char"/>
    <w:basedOn w:val="DefaultParagraphFont"/>
    <w:link w:val="Heading2"/>
    <w:rsid w:val="000120CF"/>
    <w:rPr>
      <w:rFonts w:ascii="Comfortaa" w:eastAsiaTheme="majorEastAsia" w:hAnsi="Comfortaa"/>
      <w:b/>
      <w:iCs/>
      <w:caps/>
      <w:color w:val="F3AF1C" w:themeColor="accent3"/>
      <w:sz w:val="24"/>
      <w:lang w:val="en-GB" w:eastAsia="de-DE"/>
    </w:rPr>
  </w:style>
  <w:style w:type="character" w:customStyle="1" w:styleId="Heading3Char">
    <w:name w:val="Heading 3 Char"/>
    <w:basedOn w:val="DefaultParagraphFont"/>
    <w:link w:val="Heading3"/>
    <w:rsid w:val="000120CF"/>
    <w:rPr>
      <w:rFonts w:ascii="Comfortaa" w:eastAsiaTheme="majorEastAsia" w:hAnsi="Comfortaa"/>
      <w:b/>
      <w:iCs/>
      <w:caps/>
      <w:color w:val="F3AF1C" w:themeColor="accent3"/>
      <w:szCs w:val="72"/>
      <w:lang w:val="en-GB" w:eastAsia="de-DE"/>
    </w:rPr>
  </w:style>
  <w:style w:type="character" w:customStyle="1" w:styleId="Heading4Char">
    <w:name w:val="Heading 4 Char"/>
    <w:basedOn w:val="DefaultParagraphFont"/>
    <w:link w:val="Heading4"/>
    <w:rsid w:val="006845A4"/>
    <w:rPr>
      <w:rFonts w:ascii="Arial" w:eastAsiaTheme="majorEastAsia" w:hAnsi="Arial"/>
      <w:iCs/>
      <w:caps/>
      <w:color w:val="45A7AA" w:themeColor="accent1"/>
      <w:sz w:val="20"/>
      <w:szCs w:val="72"/>
      <w:lang w:val="en-GB" w:eastAsia="de-DE"/>
    </w:rPr>
  </w:style>
  <w:style w:type="character" w:customStyle="1" w:styleId="Heading5Char">
    <w:name w:val="Heading 5 Char"/>
    <w:basedOn w:val="DefaultParagraphFont"/>
    <w:link w:val="Heading5"/>
    <w:rsid w:val="000C2100"/>
    <w:rPr>
      <w:rFonts w:asciiTheme="majorHAnsi" w:hAnsiTheme="majorHAnsi" w:cs="Times New Roman (Body CS)"/>
      <w:color w:val="45A7AA" w:themeColor="accent2"/>
      <w:sz w:val="20"/>
      <w:lang w:eastAsia="de-DE"/>
    </w:rPr>
  </w:style>
  <w:style w:type="character" w:customStyle="1" w:styleId="Heading6Char">
    <w:name w:val="Heading 6 Char"/>
    <w:basedOn w:val="DefaultParagraphFont"/>
    <w:link w:val="Heading6"/>
    <w:rsid w:val="000C2100"/>
    <w:rPr>
      <w:rFonts w:ascii="Arial" w:hAnsi="Arial" w:cs="Times New Roman (Body CS)"/>
      <w:color w:val="45A7AA" w:themeColor="accent2"/>
      <w:sz w:val="20"/>
      <w:lang w:eastAsia="de-DE"/>
    </w:rPr>
  </w:style>
  <w:style w:type="character" w:customStyle="1" w:styleId="Heading7Char">
    <w:name w:val="Heading 7 Char"/>
    <w:basedOn w:val="DefaultParagraphFont"/>
    <w:link w:val="Heading7"/>
    <w:rsid w:val="000C2100"/>
    <w:rPr>
      <w:rFonts w:ascii="Arial" w:hAnsi="Arial" w:cs="Times New Roman (Body CS)"/>
      <w:color w:val="45A7AA" w:themeColor="accent2"/>
      <w:sz w:val="20"/>
      <w:lang w:eastAsia="de-DE"/>
    </w:rPr>
  </w:style>
  <w:style w:type="character" w:customStyle="1" w:styleId="Heading8Char">
    <w:name w:val="Heading 8 Char"/>
    <w:basedOn w:val="DefaultParagraphFont"/>
    <w:link w:val="Heading8"/>
    <w:rsid w:val="000C2100"/>
    <w:rPr>
      <w:rFonts w:ascii="Arial" w:hAnsi="Arial" w:cs="Times New Roman (Body CS)"/>
      <w:color w:val="45A7AA" w:themeColor="accent2"/>
      <w:sz w:val="20"/>
      <w:lang w:eastAsia="de-DE"/>
    </w:rPr>
  </w:style>
  <w:style w:type="character" w:customStyle="1" w:styleId="Heading9Char">
    <w:name w:val="Heading 9 Char"/>
    <w:basedOn w:val="DefaultParagraphFont"/>
    <w:link w:val="Heading9"/>
    <w:rsid w:val="000C2100"/>
    <w:rPr>
      <w:rFonts w:ascii="Arial" w:hAnsi="Arial" w:cs="Times New Roman (Body CS)"/>
      <w:color w:val="45A7AA" w:themeColor="accent2"/>
      <w:sz w:val="20"/>
      <w:lang w:eastAsia="de-DE"/>
    </w:rPr>
  </w:style>
  <w:style w:type="character" w:styleId="Strong">
    <w:name w:val="Strong"/>
    <w:qFormat/>
    <w:rsid w:val="000F08C1"/>
    <w:rPr>
      <w:rFonts w:ascii="Arial Nova" w:hAnsi="Arial Nova" w:cs="Times New Roman"/>
      <w:bCs/>
      <w:color w:val="1A2323" w:themeColor="text1"/>
    </w:rPr>
  </w:style>
  <w:style w:type="paragraph" w:customStyle="1" w:styleId="TITLE2">
    <w:name w:val="TITLE 2"/>
    <w:basedOn w:val="TITLE1"/>
    <w:qFormat/>
    <w:rsid w:val="00946A76"/>
    <w:rPr>
      <w:rFonts w:ascii="Arial" w:hAnsi="Arial"/>
      <w:color w:val="45A7AA" w:themeColor="accent1"/>
      <w:szCs w:val="28"/>
    </w:rPr>
  </w:style>
  <w:style w:type="character" w:customStyle="1" w:styleId="FootnoteCharacters">
    <w:name w:val="Footnote Characters"/>
    <w:unhideWhenUsed/>
    <w:qFormat/>
    <w:rsid w:val="00063CE5"/>
    <w:rPr>
      <w:rFonts w:ascii="Arial" w:hAnsi="Arial"/>
      <w:sz w:val="15"/>
      <w:szCs w:val="15"/>
      <w:lang w:val="nl-NL"/>
    </w:rPr>
  </w:style>
  <w:style w:type="character" w:customStyle="1" w:styleId="BodyTextChar">
    <w:name w:val="Body Text Char"/>
    <w:basedOn w:val="DefaultParagraphFont"/>
    <w:link w:val="BodyText"/>
    <w:qFormat/>
    <w:rsid w:val="00940A2B"/>
    <w:rPr>
      <w:rFonts w:ascii="Arial" w:hAnsi="Arial"/>
      <w:color w:val="1A2323" w:themeColor="text1"/>
      <w:sz w:val="20"/>
    </w:rPr>
  </w:style>
  <w:style w:type="paragraph" w:customStyle="1" w:styleId="Titleofthedocument">
    <w:name w:val="Title of the document"/>
    <w:basedOn w:val="Normal"/>
    <w:qFormat/>
    <w:rsid w:val="004F77BF"/>
    <w:pPr>
      <w:jc w:val="center"/>
    </w:pPr>
    <w:rPr>
      <w:rFonts w:asciiTheme="majorHAnsi" w:hAnsiTheme="majorHAnsi"/>
      <w:caps/>
      <w:color w:val="45A7AA" w:themeColor="accent2"/>
      <w:sz w:val="36"/>
    </w:rPr>
  </w:style>
  <w:style w:type="character" w:customStyle="1" w:styleId="SubtitleNoBold">
    <w:name w:val="Subtitle | No Bold"/>
    <w:basedOn w:val="DefaultParagraphFont"/>
    <w:uiPriority w:val="1"/>
    <w:qFormat/>
    <w:rsid w:val="006A01EE"/>
    <w:rPr>
      <w:rFonts w:ascii="Arial" w:hAnsi="Arial"/>
      <w:bCs/>
      <w:caps w:val="0"/>
      <w:color w:val="1A2323" w:themeColor="text1"/>
      <w:sz w:val="22"/>
      <w:szCs w:val="28"/>
    </w:rPr>
  </w:style>
  <w:style w:type="paragraph" w:customStyle="1" w:styleId="PROJECTTitle">
    <w:name w:val="PROJECT Title"/>
    <w:basedOn w:val="Normal"/>
    <w:qFormat/>
    <w:rsid w:val="000C2100"/>
    <w:pPr>
      <w:pBdr>
        <w:top w:val="dotted" w:sz="4" w:space="8" w:color="BBC7C4"/>
        <w:bottom w:val="dotted" w:sz="4" w:space="8" w:color="BBC7C4"/>
      </w:pBdr>
      <w:jc w:val="center"/>
    </w:pPr>
    <w:rPr>
      <w:rFonts w:eastAsia="SimSun" w:cs="Times New Roman (Body CS)"/>
      <w:b/>
      <w:color w:val="45A7AA" w:themeColor="accent1"/>
      <w:sz w:val="40"/>
      <w:lang w:eastAsia="zh-CN"/>
    </w:rPr>
  </w:style>
  <w:style w:type="paragraph" w:styleId="BodyText">
    <w:name w:val="Body Text"/>
    <w:basedOn w:val="Normal"/>
    <w:link w:val="BodyTextChar"/>
    <w:unhideWhenUsed/>
    <w:qFormat/>
    <w:rsid w:val="00940A2B"/>
    <w:pPr>
      <w:spacing w:before="120" w:after="180"/>
      <w:jc w:val="both"/>
    </w:pPr>
  </w:style>
  <w:style w:type="character" w:customStyle="1" w:styleId="BodyTextChar1">
    <w:name w:val="Body Text Char1"/>
    <w:basedOn w:val="DefaultParagraphFont"/>
    <w:uiPriority w:val="99"/>
    <w:semiHidden/>
    <w:rsid w:val="00C2600D"/>
    <w:rPr>
      <w:rFonts w:ascii="Montserrat" w:eastAsia="Times New Roman" w:hAnsi="Montserrat" w:cs="Times New Roman"/>
      <w:color w:val="1A2323" w:themeColor="text2"/>
      <w:lang w:val="en-GB" w:eastAsia="en-GB"/>
    </w:rPr>
  </w:style>
  <w:style w:type="paragraph" w:styleId="Caption">
    <w:name w:val="caption"/>
    <w:basedOn w:val="Normal"/>
    <w:qFormat/>
    <w:rsid w:val="00946A76"/>
    <w:pPr>
      <w:spacing w:before="120" w:after="240"/>
      <w:jc w:val="center"/>
    </w:pPr>
    <w:rPr>
      <w:rFonts w:cs="Arial"/>
      <w:bCs/>
      <w:iCs/>
      <w:caps/>
      <w:sz w:val="18"/>
      <w:lang w:eastAsia="de-DE"/>
    </w:rPr>
  </w:style>
  <w:style w:type="paragraph" w:customStyle="1" w:styleId="TITLE1">
    <w:name w:val="TITLE 1"/>
    <w:basedOn w:val="Normal"/>
    <w:qFormat/>
    <w:rsid w:val="000F08C1"/>
    <w:pPr>
      <w:spacing w:before="360" w:after="240"/>
    </w:pPr>
    <w:rPr>
      <w:rFonts w:ascii="Arial Nova" w:eastAsia="SimSun" w:hAnsi="Arial Nova"/>
      <w:caps/>
      <w:sz w:val="24"/>
      <w:szCs w:val="24"/>
      <w:lang w:val="nl-NL" w:eastAsia="zh-CN"/>
    </w:rPr>
  </w:style>
  <w:style w:type="paragraph" w:customStyle="1" w:styleId="Bodytext-small">
    <w:name w:val="Body text - small"/>
    <w:basedOn w:val="Normal"/>
    <w:qFormat/>
    <w:rsid w:val="00940A2B"/>
    <w:pPr>
      <w:widowControl w:val="0"/>
      <w:spacing w:before="120" w:after="120"/>
      <w:jc w:val="both"/>
    </w:pPr>
    <w:rPr>
      <w:rFonts w:cs="Arial"/>
      <w:bCs/>
      <w:iCs/>
      <w:sz w:val="18"/>
      <w:lang w:eastAsia="de-DE"/>
    </w:rPr>
  </w:style>
  <w:style w:type="paragraph" w:customStyle="1" w:styleId="TITLE3">
    <w:name w:val="TITLE 3"/>
    <w:basedOn w:val="TITLE1"/>
    <w:qFormat/>
    <w:rsid w:val="00940A2B"/>
    <w:rPr>
      <w:rFonts w:ascii="Arial" w:hAnsi="Arial"/>
      <w:b/>
      <w:color w:val="F3AF1C" w:themeColor="accent3"/>
      <w:sz w:val="22"/>
    </w:rPr>
  </w:style>
  <w:style w:type="paragraph" w:customStyle="1" w:styleId="bullet2">
    <w:name w:val="bullet 2"/>
    <w:basedOn w:val="bullet1"/>
    <w:qFormat/>
    <w:rsid w:val="000B18CC"/>
    <w:pPr>
      <w:numPr>
        <w:numId w:val="4"/>
      </w:numPr>
      <w:ind w:left="754" w:hanging="357"/>
    </w:pPr>
  </w:style>
  <w:style w:type="paragraph" w:customStyle="1" w:styleId="bullet1">
    <w:name w:val="bullet 1"/>
    <w:basedOn w:val="Normal"/>
    <w:qFormat/>
    <w:rsid w:val="00946A76"/>
    <w:pPr>
      <w:numPr>
        <w:numId w:val="3"/>
      </w:numPr>
      <w:spacing w:after="120"/>
      <w:jc w:val="both"/>
    </w:pPr>
    <w:rPr>
      <w:rFonts w:cs="Arial"/>
      <w:bCs/>
      <w:iCs/>
      <w:szCs w:val="28"/>
      <w:lang w:eastAsia="de-DE"/>
    </w:rPr>
  </w:style>
  <w:style w:type="paragraph" w:styleId="TOC1">
    <w:name w:val="toc 1"/>
    <w:basedOn w:val="Normal"/>
    <w:autoRedefine/>
    <w:uiPriority w:val="39"/>
    <w:qFormat/>
    <w:rsid w:val="00946A76"/>
    <w:pPr>
      <w:tabs>
        <w:tab w:val="left" w:pos="851"/>
        <w:tab w:val="right" w:leader="dot" w:pos="9355"/>
      </w:tabs>
      <w:spacing w:before="120" w:after="120"/>
      <w:jc w:val="both"/>
    </w:pPr>
    <w:rPr>
      <w:b/>
      <w:bCs/>
      <w:caps/>
      <w:color w:val="1A2323" w:themeColor="text2"/>
      <w:szCs w:val="22"/>
      <w:lang w:eastAsia="de-DE"/>
    </w:rPr>
  </w:style>
  <w:style w:type="paragraph" w:styleId="TOC2">
    <w:name w:val="toc 2"/>
    <w:basedOn w:val="Normal"/>
    <w:autoRedefine/>
    <w:uiPriority w:val="39"/>
    <w:qFormat/>
    <w:rsid w:val="00FB4279"/>
    <w:pPr>
      <w:tabs>
        <w:tab w:val="left" w:pos="851"/>
        <w:tab w:val="right" w:leader="dot" w:pos="9355"/>
      </w:tabs>
      <w:spacing w:after="120"/>
      <w:jc w:val="both"/>
    </w:pPr>
    <w:rPr>
      <w:szCs w:val="22"/>
      <w:lang w:eastAsia="de-DE"/>
    </w:rPr>
  </w:style>
  <w:style w:type="paragraph" w:styleId="TOC3">
    <w:name w:val="toc 3"/>
    <w:basedOn w:val="Normal"/>
    <w:uiPriority w:val="39"/>
    <w:qFormat/>
    <w:rsid w:val="00FB4279"/>
    <w:pPr>
      <w:tabs>
        <w:tab w:val="left" w:pos="851"/>
        <w:tab w:val="right" w:leader="dot" w:pos="9356"/>
      </w:tabs>
      <w:spacing w:after="120"/>
    </w:pPr>
    <w:rPr>
      <w:szCs w:val="22"/>
      <w:lang w:val="fr-FR" w:eastAsia="de-DE"/>
    </w:rPr>
  </w:style>
  <w:style w:type="paragraph" w:customStyle="1" w:styleId="bullet3">
    <w:name w:val="bullet 3"/>
    <w:basedOn w:val="bullet1"/>
    <w:qFormat/>
    <w:rsid w:val="00BA1C42"/>
    <w:pPr>
      <w:numPr>
        <w:numId w:val="5"/>
      </w:numPr>
    </w:pPr>
  </w:style>
  <w:style w:type="paragraph" w:customStyle="1" w:styleId="Reference">
    <w:name w:val="Reference"/>
    <w:basedOn w:val="Normal"/>
    <w:qFormat/>
    <w:rsid w:val="00063CE5"/>
    <w:pPr>
      <w:widowControl w:val="0"/>
      <w:spacing w:before="120" w:after="120"/>
      <w:jc w:val="both"/>
    </w:pPr>
    <w:rPr>
      <w:szCs w:val="22"/>
      <w:lang w:eastAsia="de-DE"/>
    </w:rPr>
  </w:style>
  <w:style w:type="paragraph" w:customStyle="1" w:styleId="ListofTables">
    <w:name w:val="List of Tables"/>
    <w:basedOn w:val="TableofFigures"/>
    <w:qFormat/>
    <w:rsid w:val="00A11F73"/>
    <w:rPr>
      <w:caps w:val="0"/>
      <w:sz w:val="22"/>
    </w:rPr>
  </w:style>
  <w:style w:type="paragraph" w:styleId="TableofFigures">
    <w:name w:val="table of figures"/>
    <w:basedOn w:val="TOC1"/>
    <w:uiPriority w:val="99"/>
    <w:qFormat/>
    <w:rsid w:val="00610592"/>
    <w:pPr>
      <w:ind w:left="440" w:hanging="440"/>
    </w:pPr>
    <w:rPr>
      <w:rFonts w:cs="Arial"/>
      <w:sz w:val="21"/>
      <w:szCs w:val="20"/>
    </w:rPr>
  </w:style>
  <w:style w:type="paragraph" w:customStyle="1" w:styleId="GrantAgreement">
    <w:name w:val="Grant Agreement"/>
    <w:basedOn w:val="Bodytext-small"/>
    <w:qFormat/>
    <w:rsid w:val="00940A2B"/>
    <w:pPr>
      <w:ind w:left="2160"/>
      <w:jc w:val="left"/>
    </w:pPr>
  </w:style>
  <w:style w:type="paragraph" w:customStyle="1" w:styleId="DocumentTitle">
    <w:name w:val="Document Title"/>
    <w:basedOn w:val="Heading1"/>
    <w:rsid w:val="00BA1C42"/>
    <w:pPr>
      <w:numPr>
        <w:numId w:val="0"/>
      </w:numPr>
      <w:pBdr>
        <w:top w:val="none" w:sz="0" w:space="0" w:color="auto"/>
        <w:bottom w:val="none" w:sz="0" w:space="0" w:color="auto"/>
      </w:pBdr>
    </w:pPr>
    <w:rPr>
      <w:rFonts w:cs="Open Sans"/>
      <w:sz w:val="36"/>
    </w:rPr>
  </w:style>
  <w:style w:type="table" w:customStyle="1" w:styleId="Tablestyle">
    <w:name w:val="Table style"/>
    <w:basedOn w:val="TableGrid"/>
    <w:uiPriority w:val="99"/>
    <w:rsid w:val="006A01EE"/>
    <w:pPr>
      <w:spacing w:before="40" w:after="40"/>
    </w:pPr>
    <w:rPr>
      <w:rFonts w:ascii="Arial" w:eastAsia="Times New Roman" w:hAnsi="Arial"/>
      <w:caps/>
      <w:color w:val="auto"/>
      <w:kern w:val="0"/>
      <w:sz w:val="20"/>
      <w:lang w:val="fr-FR" w:eastAsia="en-GB"/>
    </w:rPr>
    <w:tblPr>
      <w:tblStyleRowBandSize w:val="1"/>
      <w:tblStyleColBandSize w:val="1"/>
    </w:tblPr>
    <w:tcPr>
      <w:shd w:val="clear" w:color="auto" w:fill="auto"/>
      <w:vAlign w:val="center"/>
    </w:tcPr>
    <w:tblStylePr w:type="firstRow">
      <w:pPr>
        <w:wordWrap/>
        <w:spacing w:beforeLines="0" w:before="160" w:afterLines="0" w:after="160"/>
        <w:jc w:val="center"/>
      </w:pPr>
      <w:rPr>
        <w:rFonts w:ascii="Arial" w:hAnsi="Arial"/>
        <w:b w:val="0"/>
        <w:bCs/>
        <w:i w:val="0"/>
        <w:color w:val="FFFFFF" w:themeColor="background2"/>
        <w:sz w:val="24"/>
      </w:rPr>
      <w:tblPr/>
      <w:tcPr>
        <w:shd w:val="clear" w:color="auto" w:fill="45A7AA" w:themeFill="accent1"/>
      </w:tcPr>
    </w:tblStylePr>
    <w:tblStylePr w:type="lastRow">
      <w:rPr>
        <w:rFonts w:ascii="Arial Nova" w:hAnsi="Arial Nova"/>
      </w:rPr>
      <w:tblPr/>
      <w:tcPr>
        <w:shd w:val="clear" w:color="auto" w:fill="45A7AA" w:themeFill="accent1"/>
      </w:tcPr>
    </w:tblStylePr>
    <w:tblStylePr w:type="firstCol">
      <w:rPr>
        <w:rFonts w:ascii="Arial" w:hAnsi="Arial"/>
        <w:b/>
        <w:bCs/>
        <w:color w:val="1A2323" w:themeColor="text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Col">
      <w:rPr>
        <w:rFonts w:asciiTheme="minorHAnsi" w:hAnsiTheme="minorHAnsi"/>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band1Vert">
      <w:tblPr/>
      <w:tcPr>
        <w:shd w:val="clear" w:color="auto" w:fill="D8EEEF" w:themeFill="accent1" w:themeFillTint="33"/>
      </w:tcPr>
    </w:tblStylePr>
    <w:tblStylePr w:type="band1Horz">
      <w:rPr>
        <w:rFonts w:ascii="Arial" w:hAnsi="Arial"/>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band2Horz">
      <w:rPr>
        <w:rFonts w:ascii="Arial" w:hAnsi="Arial"/>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table" w:customStyle="1" w:styleId="AgendaTablestyle">
    <w:name w:val="Agenda Table style"/>
    <w:basedOn w:val="TableNormal"/>
    <w:uiPriority w:val="99"/>
    <w:rsid w:val="00822883"/>
    <w:pPr>
      <w:jc w:val="center"/>
    </w:pPr>
    <w:rPr>
      <w:rFonts w:ascii="Arial" w:eastAsia="Times New Roman" w:hAnsi="Arial"/>
      <w:color w:val="auto"/>
      <w:lang w:val="fr-FR"/>
    </w:rPr>
    <w:tblPr>
      <w:tblStyleRowBandSize w:val="1"/>
      <w:tblStyleColBandSize w:val="1"/>
    </w:tblPr>
    <w:tcPr>
      <w:shd w:val="clear" w:color="auto" w:fill="auto"/>
      <w:vAlign w:val="center"/>
    </w:tcPr>
    <w:tblStylePr w:type="firstRow">
      <w:pPr>
        <w:jc w:val="center"/>
      </w:pPr>
      <w:rPr>
        <w:rFonts w:ascii="Arial" w:hAnsi="Arial"/>
        <w:b w:val="0"/>
        <w:i w:val="0"/>
        <w:color w:val="FFFFFF" w:themeColor="background1"/>
        <w:sz w:val="22"/>
      </w:rPr>
      <w:tblPr/>
      <w:tcPr>
        <w:shd w:val="clear" w:color="auto" w:fill="45A7AA" w:themeFill="accent1"/>
      </w:tcPr>
    </w:tblStylePr>
    <w:tblStylePr w:type="lastRow">
      <w:rPr>
        <w:rFonts w:ascii="Arial" w:hAnsi="Arial"/>
      </w:rPr>
      <w:tblPr/>
      <w:tcPr>
        <w:shd w:val="clear" w:color="auto" w:fill="45A7AA" w:themeFill="accent1"/>
      </w:tcPr>
    </w:tblStylePr>
    <w:tblStylePr w:type="firstCol">
      <w:rPr>
        <w:rFonts w:ascii="Arial" w:hAnsi="Arial"/>
        <w:b/>
      </w:rPr>
    </w:tblStylePr>
    <w:tblStylePr w:type="lastCol">
      <w:rPr>
        <w:rFonts w:ascii="Arial Nova" w:hAnsi="Arial Nova"/>
        <w:b/>
      </w:rPr>
    </w:tblStylePr>
    <w:tblStylePr w:type="band1Vert">
      <w:rPr>
        <w:rFonts w:ascii="Arial Nova" w:hAnsi="Arial Nova"/>
      </w:rPr>
    </w:tblStylePr>
    <w:tblStylePr w:type="band2Vert">
      <w:rPr>
        <w:rFonts w:ascii="Open Sans" w:hAnsi="Open Sans"/>
      </w:rPr>
    </w:tblStylePr>
    <w:tblStylePr w:type="band1Horz">
      <w:rPr>
        <w:rFonts w:ascii="Arial" w:hAnsi="Arial"/>
        <w:b w:val="0"/>
        <w:i w:val="0"/>
        <w:sz w:val="24"/>
      </w:rPr>
      <w:tblPr/>
      <w:tcPr>
        <w:shd w:val="clear" w:color="auto" w:fill="D8EEEF" w:themeFill="accent1" w:themeFillTint="33"/>
      </w:tcPr>
    </w:tblStylePr>
    <w:tblStylePr w:type="band2Horz">
      <w:rPr>
        <w:rFonts w:ascii="Arial" w:hAnsi="Arial"/>
      </w:rPr>
    </w:tblStylePr>
  </w:style>
  <w:style w:type="table" w:styleId="GridTable4-Accent1">
    <w:name w:val="Grid Table 4 Accent 1"/>
    <w:basedOn w:val="TableNormal"/>
    <w:uiPriority w:val="49"/>
    <w:rsid w:val="00C2600D"/>
    <w:tblPr>
      <w:tblStyleRowBandSize w:val="1"/>
      <w:tblStyleColBandSize w:val="1"/>
      <w:tbl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insideH w:val="single" w:sz="4" w:space="0" w:color="8BCED0" w:themeColor="accent1" w:themeTint="99"/>
        <w:insideV w:val="single" w:sz="4" w:space="0" w:color="8BCED0" w:themeColor="accent1" w:themeTint="99"/>
      </w:tblBorders>
    </w:tblPr>
    <w:tblStylePr w:type="firstRow">
      <w:rPr>
        <w:b/>
        <w:bCs/>
        <w:color w:val="FFFFFF" w:themeColor="background1"/>
      </w:rPr>
      <w:tblPr/>
      <w:tcPr>
        <w:tcBorders>
          <w:top w:val="single" w:sz="4" w:space="0" w:color="45A7AA" w:themeColor="accent1"/>
          <w:left w:val="single" w:sz="4" w:space="0" w:color="45A7AA" w:themeColor="accent1"/>
          <w:bottom w:val="single" w:sz="4" w:space="0" w:color="45A7AA" w:themeColor="accent1"/>
          <w:right w:val="single" w:sz="4" w:space="0" w:color="45A7AA" w:themeColor="accent1"/>
          <w:insideH w:val="nil"/>
          <w:insideV w:val="nil"/>
        </w:tcBorders>
        <w:shd w:val="clear" w:color="auto" w:fill="45A7AA" w:themeFill="accent1"/>
      </w:tcPr>
    </w:tblStylePr>
    <w:tblStylePr w:type="lastRow">
      <w:rPr>
        <w:b/>
        <w:bCs/>
      </w:rPr>
      <w:tblPr/>
      <w:tcPr>
        <w:tcBorders>
          <w:top w:val="double" w:sz="4" w:space="0" w:color="45A7AA" w:themeColor="accent1"/>
        </w:tcBorders>
      </w:tcPr>
    </w:tblStylePr>
    <w:tblStylePr w:type="firstCol">
      <w:rPr>
        <w:b/>
        <w:bCs/>
      </w:rPr>
    </w:tblStylePr>
    <w:tblStylePr w:type="lastCol">
      <w:rPr>
        <w:b/>
        <w:bCs/>
      </w:rPr>
    </w:tblStylePr>
    <w:tblStylePr w:type="band1Vert">
      <w:tblPr/>
      <w:tcPr>
        <w:shd w:val="clear" w:color="auto" w:fill="D8EEEF" w:themeFill="accent1" w:themeFillTint="33"/>
      </w:tcPr>
    </w:tblStylePr>
    <w:tblStylePr w:type="band1Horz">
      <w:tblPr/>
      <w:tcPr>
        <w:shd w:val="clear" w:color="auto" w:fill="D8EEEF" w:themeFill="accent1" w:themeFillTint="33"/>
      </w:tcPr>
    </w:tblStylePr>
  </w:style>
  <w:style w:type="character" w:styleId="PageNumber">
    <w:name w:val="page number"/>
    <w:basedOn w:val="DefaultParagraphFont"/>
    <w:uiPriority w:val="99"/>
    <w:semiHidden/>
    <w:unhideWhenUsed/>
    <w:rsid w:val="00940A2B"/>
    <w:rPr>
      <w:rFonts w:ascii="Arial" w:hAnsi="Arial"/>
      <w:b w:val="0"/>
      <w:i w:val="0"/>
      <w:color w:val="1A2323" w:themeColor="text1"/>
      <w:sz w:val="16"/>
    </w:rPr>
  </w:style>
  <w:style w:type="character" w:styleId="FootnoteReference">
    <w:name w:val="footnote reference"/>
    <w:basedOn w:val="DefaultParagraphFont"/>
    <w:uiPriority w:val="99"/>
    <w:semiHidden/>
    <w:unhideWhenUsed/>
    <w:rsid w:val="005875BE"/>
    <w:rPr>
      <w:vertAlign w:val="superscript"/>
    </w:rPr>
  </w:style>
  <w:style w:type="character" w:customStyle="1" w:styleId="TitleChar">
    <w:name w:val="Title Char"/>
    <w:basedOn w:val="DefaultParagraphFont"/>
    <w:link w:val="Title"/>
    <w:qFormat/>
    <w:rsid w:val="00940A2B"/>
    <w:rPr>
      <w:rFonts w:ascii="Arial" w:eastAsiaTheme="majorEastAsia" w:hAnsi="Arial" w:cstheme="majorBidi"/>
      <w:b/>
      <w:bCs/>
      <w:iCs/>
      <w:caps/>
      <w:color w:val="F3AF1C" w:themeColor="accent3"/>
      <w:sz w:val="24"/>
      <w:szCs w:val="56"/>
      <w:lang w:eastAsia="de-DE"/>
    </w:rPr>
  </w:style>
  <w:style w:type="paragraph" w:styleId="Title">
    <w:name w:val="Title"/>
    <w:link w:val="TitleChar"/>
    <w:qFormat/>
    <w:rsid w:val="00940A2B"/>
    <w:pPr>
      <w:pageBreakBefore/>
      <w:widowControl w:val="0"/>
      <w:pBdr>
        <w:top w:val="dotted" w:sz="4" w:space="4" w:color="45A7AA" w:themeColor="accent2"/>
        <w:bottom w:val="dotted" w:sz="4" w:space="3" w:color="45A7AA" w:themeColor="accent2"/>
      </w:pBdr>
      <w:spacing w:before="360" w:after="400"/>
      <w:contextualSpacing/>
      <w:jc w:val="center"/>
    </w:pPr>
    <w:rPr>
      <w:rFonts w:ascii="Arial" w:eastAsiaTheme="majorEastAsia" w:hAnsi="Arial" w:cstheme="majorBidi"/>
      <w:b/>
      <w:bCs/>
      <w:iCs/>
      <w:caps/>
      <w:color w:val="F3AF1C" w:themeColor="accent3"/>
      <w:sz w:val="24"/>
      <w:szCs w:val="56"/>
      <w:lang w:eastAsia="de-DE"/>
    </w:rPr>
  </w:style>
  <w:style w:type="table" w:styleId="TableGrid">
    <w:name w:val="Table Grid"/>
    <w:basedOn w:val="TableNormal"/>
    <w:uiPriority w:val="39"/>
    <w:rsid w:val="00CA3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7848FC"/>
    <w:tblPr>
      <w:tblStyleRowBandSize w:val="1"/>
      <w:tblStyleColBandSize w:val="1"/>
      <w:tblBorders>
        <w:top w:val="single" w:sz="4" w:space="0" w:color="B1DEDF" w:themeColor="accent1" w:themeTint="66"/>
        <w:left w:val="single" w:sz="4" w:space="0" w:color="B1DEDF" w:themeColor="accent1" w:themeTint="66"/>
        <w:bottom w:val="single" w:sz="4" w:space="0" w:color="B1DEDF" w:themeColor="accent1" w:themeTint="66"/>
        <w:right w:val="single" w:sz="4" w:space="0" w:color="B1DEDF" w:themeColor="accent1" w:themeTint="66"/>
        <w:insideH w:val="single" w:sz="4" w:space="0" w:color="B1DEDF" w:themeColor="accent1" w:themeTint="66"/>
        <w:insideV w:val="single" w:sz="4" w:space="0" w:color="B1DEDF" w:themeColor="accent1" w:themeTint="66"/>
      </w:tblBorders>
    </w:tblPr>
    <w:tblStylePr w:type="firstRow">
      <w:rPr>
        <w:b/>
        <w:bCs/>
      </w:rPr>
      <w:tblPr/>
      <w:tcPr>
        <w:tcBorders>
          <w:bottom w:val="single" w:sz="12" w:space="0" w:color="8BCED0" w:themeColor="accent1" w:themeTint="99"/>
        </w:tcBorders>
      </w:tcPr>
    </w:tblStylePr>
    <w:tblStylePr w:type="lastRow">
      <w:rPr>
        <w:b/>
        <w:bCs/>
      </w:rPr>
      <w:tblPr/>
      <w:tcPr>
        <w:tcBorders>
          <w:top w:val="double" w:sz="2" w:space="0" w:color="8BCED0"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946A76"/>
    <w:rPr>
      <w:rFonts w:ascii="Arial" w:hAnsi="Arial"/>
      <w:color w:val="auto"/>
    </w:rPr>
    <w:tblPr>
      <w:tblStyleRowBandSize w:val="1"/>
      <w:tblStyleColBandSize w:val="1"/>
      <w:tblBorders>
        <w:top w:val="single" w:sz="4" w:space="0" w:color="7D9E9E" w:themeColor="text1" w:themeTint="80"/>
        <w:bottom w:val="single" w:sz="4" w:space="0" w:color="7D9E9E" w:themeColor="text1" w:themeTint="80"/>
        <w:insideH w:val="single" w:sz="4" w:space="0" w:color="1A2323" w:themeColor="text1"/>
      </w:tblBorders>
    </w:tblPr>
    <w:tblStylePr w:type="firstRow">
      <w:rPr>
        <w:b/>
        <w:bCs/>
        <w:color w:val="FFFFFF" w:themeColor="background1"/>
      </w:rPr>
      <w:tblPr/>
      <w:tcPr>
        <w:shd w:val="clear" w:color="auto" w:fill="45A7AA" w:themeFill="accent1"/>
      </w:tcPr>
    </w:tblStylePr>
    <w:tblStylePr w:type="lastRow">
      <w:rPr>
        <w:b/>
        <w:bCs/>
      </w:rPr>
      <w:tblPr/>
      <w:tcPr>
        <w:tcBorders>
          <w:top w:val="single" w:sz="4" w:space="0" w:color="1A2323" w:themeColor="text1"/>
          <w:bottom w:val="single" w:sz="4" w:space="0" w:color="1A2323" w:themeColor="text1"/>
          <w:insideH w:val="single" w:sz="4" w:space="0" w:color="1A2323" w:themeColor="text1"/>
        </w:tcBorders>
      </w:tcPr>
    </w:tblStylePr>
    <w:tblStylePr w:type="firstCol">
      <w:rPr>
        <w:b/>
        <w:bCs/>
      </w:rPr>
    </w:tblStylePr>
    <w:tblStylePr w:type="lastCol">
      <w:rPr>
        <w:b/>
        <w:bCs/>
      </w:rPr>
    </w:tblStylePr>
    <w:tblStylePr w:type="band1Vert">
      <w:tblPr/>
      <w:tcPr>
        <w:tcBorders>
          <w:left w:val="single" w:sz="4" w:space="0" w:color="7D9E9E" w:themeColor="text1" w:themeTint="80"/>
          <w:right w:val="single" w:sz="4" w:space="0" w:color="7D9E9E" w:themeColor="text1" w:themeTint="80"/>
          <w:insideH w:val="single" w:sz="4" w:space="0" w:color="1A2323" w:themeColor="text1"/>
        </w:tcBorders>
      </w:tcPr>
    </w:tblStylePr>
    <w:tblStylePr w:type="band2Vert">
      <w:tblPr/>
      <w:tcPr>
        <w:tcBorders>
          <w:left w:val="single" w:sz="4" w:space="0" w:color="7D9E9E" w:themeColor="text1" w:themeTint="80"/>
          <w:right w:val="single" w:sz="4" w:space="0" w:color="7D9E9E" w:themeColor="text1" w:themeTint="80"/>
          <w:insideH w:val="single" w:sz="4" w:space="0" w:color="1A2323" w:themeColor="text1"/>
        </w:tcBorders>
      </w:tcPr>
    </w:tblStylePr>
    <w:tblStylePr w:type="band1Horz">
      <w:tblPr/>
      <w:tcPr>
        <w:tcBorders>
          <w:top w:val="single" w:sz="4" w:space="0" w:color="7D9E9E" w:themeColor="text1" w:themeTint="80"/>
          <w:bottom w:val="single" w:sz="4" w:space="0" w:color="7D9E9E" w:themeColor="text1" w:themeTint="80"/>
        </w:tcBorders>
      </w:tcPr>
    </w:tblStylePr>
  </w:style>
  <w:style w:type="paragraph" w:customStyle="1" w:styleId="Tableheaderfooter-white">
    <w:name w:val="Table header/footer - white"/>
    <w:basedOn w:val="BodyText"/>
    <w:qFormat/>
    <w:rsid w:val="007A6560"/>
    <w:pPr>
      <w:jc w:val="center"/>
    </w:pPr>
    <w:rPr>
      <w:bCs/>
      <w:color w:val="FFFFFF"/>
    </w:rPr>
  </w:style>
  <w:style w:type="paragraph" w:customStyle="1" w:styleId="Tableheaderfooter-grey">
    <w:name w:val="Table header/footer - grey"/>
    <w:basedOn w:val="Normal"/>
    <w:qFormat/>
    <w:rsid w:val="00946A76"/>
    <w:pPr>
      <w:spacing w:before="160" w:after="160"/>
      <w:jc w:val="center"/>
    </w:pPr>
    <w:rPr>
      <w:color w:val="FFFFFF" w:themeColor="background1"/>
    </w:rPr>
  </w:style>
  <w:style w:type="paragraph" w:customStyle="1" w:styleId="Table-content">
    <w:name w:val="Table - content"/>
    <w:basedOn w:val="BodyText"/>
    <w:qFormat/>
    <w:rsid w:val="001C6F49"/>
    <w:pPr>
      <w:jc w:val="center"/>
    </w:pPr>
    <w:rPr>
      <w:rFonts w:cs="Times New Roman (Body CS)"/>
    </w:rPr>
  </w:style>
  <w:style w:type="paragraph" w:customStyle="1" w:styleId="Documentcoverdate">
    <w:name w:val="Document cover date"/>
    <w:basedOn w:val="Normal"/>
    <w:qFormat/>
    <w:rsid w:val="00C260D8"/>
    <w:pPr>
      <w:spacing w:before="240" w:after="240"/>
    </w:pPr>
    <w:rPr>
      <w:sz w:val="32"/>
      <w:szCs w:val="28"/>
    </w:rPr>
  </w:style>
  <w:style w:type="table" w:customStyle="1" w:styleId="introtable">
    <w:name w:val="intro table"/>
    <w:basedOn w:val="TableNormal"/>
    <w:uiPriority w:val="99"/>
    <w:rsid w:val="00540154"/>
    <w:tblPr>
      <w:tblBorders>
        <w:bottom w:val="single" w:sz="6" w:space="0" w:color="1066A0"/>
        <w:insideH w:val="single" w:sz="6" w:space="0" w:color="1066A0"/>
      </w:tblBorders>
    </w:tblPr>
    <w:tcPr>
      <w:shd w:val="clear" w:color="auto" w:fill="auto"/>
    </w:tcPr>
  </w:style>
  <w:style w:type="paragraph" w:styleId="TOCHeading">
    <w:name w:val="TOC Heading"/>
    <w:basedOn w:val="Heading1"/>
    <w:next w:val="Normal"/>
    <w:uiPriority w:val="39"/>
    <w:unhideWhenUsed/>
    <w:qFormat/>
    <w:rsid w:val="001C00A9"/>
    <w:pPr>
      <w:keepNext/>
      <w:keepLines/>
      <w:numPr>
        <w:numId w:val="0"/>
      </w:numPr>
      <w:pBdr>
        <w:top w:val="none" w:sz="0" w:space="0" w:color="auto"/>
        <w:bottom w:val="none" w:sz="0" w:space="0" w:color="auto"/>
      </w:pBdr>
      <w:spacing w:before="240" w:after="0" w:line="259" w:lineRule="auto"/>
      <w:contextualSpacing w:val="0"/>
      <w:outlineLvl w:val="9"/>
    </w:pPr>
    <w:rPr>
      <w:rFonts w:cstheme="majorBidi"/>
      <w:caps/>
      <w:color w:val="337C7F" w:themeColor="accent1" w:themeShade="BF"/>
      <w:kern w:val="0"/>
      <w:sz w:val="32"/>
      <w:szCs w:val="32"/>
      <w:lang w:val="en-US" w:eastAsia="en-US"/>
    </w:rPr>
  </w:style>
  <w:style w:type="character" w:styleId="Hyperlink">
    <w:name w:val="Hyperlink"/>
    <w:basedOn w:val="DefaultParagraphFont"/>
    <w:uiPriority w:val="99"/>
    <w:unhideWhenUsed/>
    <w:rsid w:val="00063CE5"/>
    <w:rPr>
      <w:rFonts w:ascii="Arial" w:hAnsi="Arial"/>
      <w:color w:val="45A7AA" w:themeColor="hyperlink"/>
      <w:u w:val="single"/>
    </w:rPr>
  </w:style>
  <w:style w:type="table" w:customStyle="1" w:styleId="Style1">
    <w:name w:val="Style1"/>
    <w:basedOn w:val="TableNormal"/>
    <w:uiPriority w:val="99"/>
    <w:rsid w:val="00DE5FDC"/>
    <w:tblPr>
      <w:tblStyleRowBandSize w:val="1"/>
    </w:tblPr>
    <w:tblStylePr w:type="firstRow">
      <w:rPr>
        <w:rFonts w:ascii="Open Sans SemiBold" w:hAnsi="Open Sans SemiBold"/>
        <w:color w:val="auto"/>
      </w:rPr>
      <w:tblPr/>
      <w:tcPr>
        <w:shd w:val="clear" w:color="auto" w:fill="FFFFFF" w:themeFill="background2"/>
      </w:tcPr>
    </w:tblStylePr>
    <w:tblStylePr w:type="lastRow">
      <w:tblPr/>
      <w:tcPr>
        <w:tcBorders>
          <w:insideV w:val="nil"/>
        </w:tcBorders>
        <w:shd w:val="clear" w:color="auto" w:fill="45A7AA" w:themeFill="accent2"/>
      </w:tcPr>
    </w:tblStylePr>
    <w:tblStylePr w:type="band2Horz">
      <w:tblPr/>
      <w:tcPr>
        <w:shd w:val="clear" w:color="auto" w:fill="FCEED1" w:themeFill="accent3" w:themeFillTint="33"/>
      </w:tcPr>
    </w:tblStylePr>
  </w:style>
  <w:style w:type="paragraph" w:customStyle="1" w:styleId="Deliverabletitle">
    <w:name w:val="Deliverable title"/>
    <w:basedOn w:val="Normal"/>
    <w:next w:val="Documentcoverdate"/>
    <w:qFormat/>
    <w:rsid w:val="000C2100"/>
    <w:pPr>
      <w:spacing w:after="240"/>
    </w:pPr>
    <w:rPr>
      <w:rFonts w:cs="Open Sans ExtraBold"/>
      <w:b/>
      <w:color w:val="45A7AA" w:themeColor="accent1"/>
      <w:sz w:val="36"/>
    </w:rPr>
  </w:style>
  <w:style w:type="numbering" w:customStyle="1" w:styleId="CurrentList1">
    <w:name w:val="Current List1"/>
    <w:uiPriority w:val="99"/>
    <w:rsid w:val="00BA1C42"/>
    <w:pPr>
      <w:numPr>
        <w:numId w:val="12"/>
      </w:numPr>
    </w:pPr>
  </w:style>
  <w:style w:type="numbering" w:customStyle="1" w:styleId="CurrentList2">
    <w:name w:val="Current List2"/>
    <w:uiPriority w:val="99"/>
    <w:rsid w:val="00E62C16"/>
    <w:pPr>
      <w:numPr>
        <w:numId w:val="13"/>
      </w:numPr>
    </w:pPr>
  </w:style>
  <w:style w:type="paragraph" w:styleId="Bibliography">
    <w:name w:val="Bibliography"/>
    <w:basedOn w:val="Normal"/>
    <w:next w:val="Normal"/>
    <w:uiPriority w:val="37"/>
    <w:unhideWhenUsed/>
    <w:rsid w:val="004E6BF5"/>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Arial" w:hAnsi="Arial"/>
      <w:color w:val="1A2323" w:themeColor="text1"/>
      <w:sz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809">
      <w:bodyDiv w:val="1"/>
      <w:marLeft w:val="0"/>
      <w:marRight w:val="0"/>
      <w:marTop w:val="0"/>
      <w:marBottom w:val="0"/>
      <w:divBdr>
        <w:top w:val="none" w:sz="0" w:space="0" w:color="auto"/>
        <w:left w:val="none" w:sz="0" w:space="0" w:color="auto"/>
        <w:bottom w:val="none" w:sz="0" w:space="0" w:color="auto"/>
        <w:right w:val="none" w:sz="0" w:space="0" w:color="auto"/>
      </w:divBdr>
    </w:div>
    <w:div w:id="19627843">
      <w:bodyDiv w:val="1"/>
      <w:marLeft w:val="0"/>
      <w:marRight w:val="0"/>
      <w:marTop w:val="0"/>
      <w:marBottom w:val="0"/>
      <w:divBdr>
        <w:top w:val="none" w:sz="0" w:space="0" w:color="auto"/>
        <w:left w:val="none" w:sz="0" w:space="0" w:color="auto"/>
        <w:bottom w:val="none" w:sz="0" w:space="0" w:color="auto"/>
        <w:right w:val="none" w:sz="0" w:space="0" w:color="auto"/>
      </w:divBdr>
    </w:div>
    <w:div w:id="45302391">
      <w:bodyDiv w:val="1"/>
      <w:marLeft w:val="0"/>
      <w:marRight w:val="0"/>
      <w:marTop w:val="0"/>
      <w:marBottom w:val="0"/>
      <w:divBdr>
        <w:top w:val="none" w:sz="0" w:space="0" w:color="auto"/>
        <w:left w:val="none" w:sz="0" w:space="0" w:color="auto"/>
        <w:bottom w:val="none" w:sz="0" w:space="0" w:color="auto"/>
        <w:right w:val="none" w:sz="0" w:space="0" w:color="auto"/>
      </w:divBdr>
    </w:div>
    <w:div w:id="84420104">
      <w:bodyDiv w:val="1"/>
      <w:marLeft w:val="0"/>
      <w:marRight w:val="0"/>
      <w:marTop w:val="0"/>
      <w:marBottom w:val="0"/>
      <w:divBdr>
        <w:top w:val="none" w:sz="0" w:space="0" w:color="auto"/>
        <w:left w:val="none" w:sz="0" w:space="0" w:color="auto"/>
        <w:bottom w:val="none" w:sz="0" w:space="0" w:color="auto"/>
        <w:right w:val="none" w:sz="0" w:space="0" w:color="auto"/>
      </w:divBdr>
    </w:div>
    <w:div w:id="143276651">
      <w:bodyDiv w:val="1"/>
      <w:marLeft w:val="0"/>
      <w:marRight w:val="0"/>
      <w:marTop w:val="0"/>
      <w:marBottom w:val="0"/>
      <w:divBdr>
        <w:top w:val="none" w:sz="0" w:space="0" w:color="auto"/>
        <w:left w:val="none" w:sz="0" w:space="0" w:color="auto"/>
        <w:bottom w:val="none" w:sz="0" w:space="0" w:color="auto"/>
        <w:right w:val="none" w:sz="0" w:space="0" w:color="auto"/>
      </w:divBdr>
    </w:div>
    <w:div w:id="253518416">
      <w:bodyDiv w:val="1"/>
      <w:marLeft w:val="0"/>
      <w:marRight w:val="0"/>
      <w:marTop w:val="0"/>
      <w:marBottom w:val="0"/>
      <w:divBdr>
        <w:top w:val="none" w:sz="0" w:space="0" w:color="auto"/>
        <w:left w:val="none" w:sz="0" w:space="0" w:color="auto"/>
        <w:bottom w:val="none" w:sz="0" w:space="0" w:color="auto"/>
        <w:right w:val="none" w:sz="0" w:space="0" w:color="auto"/>
      </w:divBdr>
    </w:div>
    <w:div w:id="262418140">
      <w:bodyDiv w:val="1"/>
      <w:marLeft w:val="0"/>
      <w:marRight w:val="0"/>
      <w:marTop w:val="0"/>
      <w:marBottom w:val="0"/>
      <w:divBdr>
        <w:top w:val="none" w:sz="0" w:space="0" w:color="auto"/>
        <w:left w:val="none" w:sz="0" w:space="0" w:color="auto"/>
        <w:bottom w:val="none" w:sz="0" w:space="0" w:color="auto"/>
        <w:right w:val="none" w:sz="0" w:space="0" w:color="auto"/>
      </w:divBdr>
    </w:div>
    <w:div w:id="306328786">
      <w:bodyDiv w:val="1"/>
      <w:marLeft w:val="0"/>
      <w:marRight w:val="0"/>
      <w:marTop w:val="0"/>
      <w:marBottom w:val="0"/>
      <w:divBdr>
        <w:top w:val="none" w:sz="0" w:space="0" w:color="auto"/>
        <w:left w:val="none" w:sz="0" w:space="0" w:color="auto"/>
        <w:bottom w:val="none" w:sz="0" w:space="0" w:color="auto"/>
        <w:right w:val="none" w:sz="0" w:space="0" w:color="auto"/>
      </w:divBdr>
    </w:div>
    <w:div w:id="349797885">
      <w:bodyDiv w:val="1"/>
      <w:marLeft w:val="0"/>
      <w:marRight w:val="0"/>
      <w:marTop w:val="0"/>
      <w:marBottom w:val="0"/>
      <w:divBdr>
        <w:top w:val="none" w:sz="0" w:space="0" w:color="auto"/>
        <w:left w:val="none" w:sz="0" w:space="0" w:color="auto"/>
        <w:bottom w:val="none" w:sz="0" w:space="0" w:color="auto"/>
        <w:right w:val="none" w:sz="0" w:space="0" w:color="auto"/>
      </w:divBdr>
    </w:div>
    <w:div w:id="355468137">
      <w:bodyDiv w:val="1"/>
      <w:marLeft w:val="0"/>
      <w:marRight w:val="0"/>
      <w:marTop w:val="0"/>
      <w:marBottom w:val="0"/>
      <w:divBdr>
        <w:top w:val="none" w:sz="0" w:space="0" w:color="auto"/>
        <w:left w:val="none" w:sz="0" w:space="0" w:color="auto"/>
        <w:bottom w:val="none" w:sz="0" w:space="0" w:color="auto"/>
        <w:right w:val="none" w:sz="0" w:space="0" w:color="auto"/>
      </w:divBdr>
    </w:div>
    <w:div w:id="394790074">
      <w:bodyDiv w:val="1"/>
      <w:marLeft w:val="0"/>
      <w:marRight w:val="0"/>
      <w:marTop w:val="0"/>
      <w:marBottom w:val="0"/>
      <w:divBdr>
        <w:top w:val="none" w:sz="0" w:space="0" w:color="auto"/>
        <w:left w:val="none" w:sz="0" w:space="0" w:color="auto"/>
        <w:bottom w:val="none" w:sz="0" w:space="0" w:color="auto"/>
        <w:right w:val="none" w:sz="0" w:space="0" w:color="auto"/>
      </w:divBdr>
    </w:div>
    <w:div w:id="426117531">
      <w:bodyDiv w:val="1"/>
      <w:marLeft w:val="0"/>
      <w:marRight w:val="0"/>
      <w:marTop w:val="0"/>
      <w:marBottom w:val="0"/>
      <w:divBdr>
        <w:top w:val="none" w:sz="0" w:space="0" w:color="auto"/>
        <w:left w:val="none" w:sz="0" w:space="0" w:color="auto"/>
        <w:bottom w:val="none" w:sz="0" w:space="0" w:color="auto"/>
        <w:right w:val="none" w:sz="0" w:space="0" w:color="auto"/>
      </w:divBdr>
    </w:div>
    <w:div w:id="431365466">
      <w:bodyDiv w:val="1"/>
      <w:marLeft w:val="0"/>
      <w:marRight w:val="0"/>
      <w:marTop w:val="0"/>
      <w:marBottom w:val="0"/>
      <w:divBdr>
        <w:top w:val="none" w:sz="0" w:space="0" w:color="auto"/>
        <w:left w:val="none" w:sz="0" w:space="0" w:color="auto"/>
        <w:bottom w:val="none" w:sz="0" w:space="0" w:color="auto"/>
        <w:right w:val="none" w:sz="0" w:space="0" w:color="auto"/>
      </w:divBdr>
    </w:div>
    <w:div w:id="453410204">
      <w:bodyDiv w:val="1"/>
      <w:marLeft w:val="0"/>
      <w:marRight w:val="0"/>
      <w:marTop w:val="0"/>
      <w:marBottom w:val="0"/>
      <w:divBdr>
        <w:top w:val="none" w:sz="0" w:space="0" w:color="auto"/>
        <w:left w:val="none" w:sz="0" w:space="0" w:color="auto"/>
        <w:bottom w:val="none" w:sz="0" w:space="0" w:color="auto"/>
        <w:right w:val="none" w:sz="0" w:space="0" w:color="auto"/>
      </w:divBdr>
    </w:div>
    <w:div w:id="476799616">
      <w:bodyDiv w:val="1"/>
      <w:marLeft w:val="0"/>
      <w:marRight w:val="0"/>
      <w:marTop w:val="0"/>
      <w:marBottom w:val="0"/>
      <w:divBdr>
        <w:top w:val="none" w:sz="0" w:space="0" w:color="auto"/>
        <w:left w:val="none" w:sz="0" w:space="0" w:color="auto"/>
        <w:bottom w:val="none" w:sz="0" w:space="0" w:color="auto"/>
        <w:right w:val="none" w:sz="0" w:space="0" w:color="auto"/>
      </w:divBdr>
      <w:divsChild>
        <w:div w:id="445540494">
          <w:marLeft w:val="0"/>
          <w:marRight w:val="0"/>
          <w:marTop w:val="0"/>
          <w:marBottom w:val="0"/>
          <w:divBdr>
            <w:top w:val="none" w:sz="0" w:space="0" w:color="auto"/>
            <w:left w:val="none" w:sz="0" w:space="0" w:color="auto"/>
            <w:bottom w:val="none" w:sz="0" w:space="0" w:color="auto"/>
            <w:right w:val="none" w:sz="0" w:space="0" w:color="auto"/>
          </w:divBdr>
        </w:div>
        <w:div w:id="778840625">
          <w:marLeft w:val="0"/>
          <w:marRight w:val="0"/>
          <w:marTop w:val="0"/>
          <w:marBottom w:val="0"/>
          <w:divBdr>
            <w:top w:val="none" w:sz="0" w:space="0" w:color="auto"/>
            <w:left w:val="none" w:sz="0" w:space="0" w:color="auto"/>
            <w:bottom w:val="none" w:sz="0" w:space="0" w:color="auto"/>
            <w:right w:val="none" w:sz="0" w:space="0" w:color="auto"/>
          </w:divBdr>
        </w:div>
        <w:div w:id="1037584855">
          <w:marLeft w:val="0"/>
          <w:marRight w:val="0"/>
          <w:marTop w:val="0"/>
          <w:marBottom w:val="0"/>
          <w:divBdr>
            <w:top w:val="none" w:sz="0" w:space="0" w:color="auto"/>
            <w:left w:val="none" w:sz="0" w:space="0" w:color="auto"/>
            <w:bottom w:val="none" w:sz="0" w:space="0" w:color="auto"/>
            <w:right w:val="none" w:sz="0" w:space="0" w:color="auto"/>
          </w:divBdr>
        </w:div>
        <w:div w:id="1590195702">
          <w:marLeft w:val="0"/>
          <w:marRight w:val="0"/>
          <w:marTop w:val="0"/>
          <w:marBottom w:val="0"/>
          <w:divBdr>
            <w:top w:val="none" w:sz="0" w:space="0" w:color="auto"/>
            <w:left w:val="none" w:sz="0" w:space="0" w:color="auto"/>
            <w:bottom w:val="none" w:sz="0" w:space="0" w:color="auto"/>
            <w:right w:val="none" w:sz="0" w:space="0" w:color="auto"/>
          </w:divBdr>
        </w:div>
      </w:divsChild>
    </w:div>
    <w:div w:id="497185937">
      <w:bodyDiv w:val="1"/>
      <w:marLeft w:val="0"/>
      <w:marRight w:val="0"/>
      <w:marTop w:val="0"/>
      <w:marBottom w:val="0"/>
      <w:divBdr>
        <w:top w:val="none" w:sz="0" w:space="0" w:color="auto"/>
        <w:left w:val="none" w:sz="0" w:space="0" w:color="auto"/>
        <w:bottom w:val="none" w:sz="0" w:space="0" w:color="auto"/>
        <w:right w:val="none" w:sz="0" w:space="0" w:color="auto"/>
      </w:divBdr>
    </w:div>
    <w:div w:id="519389739">
      <w:bodyDiv w:val="1"/>
      <w:marLeft w:val="0"/>
      <w:marRight w:val="0"/>
      <w:marTop w:val="0"/>
      <w:marBottom w:val="0"/>
      <w:divBdr>
        <w:top w:val="none" w:sz="0" w:space="0" w:color="auto"/>
        <w:left w:val="none" w:sz="0" w:space="0" w:color="auto"/>
        <w:bottom w:val="none" w:sz="0" w:space="0" w:color="auto"/>
        <w:right w:val="none" w:sz="0" w:space="0" w:color="auto"/>
      </w:divBdr>
    </w:div>
    <w:div w:id="534391707">
      <w:bodyDiv w:val="1"/>
      <w:marLeft w:val="0"/>
      <w:marRight w:val="0"/>
      <w:marTop w:val="0"/>
      <w:marBottom w:val="0"/>
      <w:divBdr>
        <w:top w:val="none" w:sz="0" w:space="0" w:color="auto"/>
        <w:left w:val="none" w:sz="0" w:space="0" w:color="auto"/>
        <w:bottom w:val="none" w:sz="0" w:space="0" w:color="auto"/>
        <w:right w:val="none" w:sz="0" w:space="0" w:color="auto"/>
      </w:divBdr>
    </w:div>
    <w:div w:id="543755707">
      <w:bodyDiv w:val="1"/>
      <w:marLeft w:val="0"/>
      <w:marRight w:val="0"/>
      <w:marTop w:val="0"/>
      <w:marBottom w:val="0"/>
      <w:divBdr>
        <w:top w:val="none" w:sz="0" w:space="0" w:color="auto"/>
        <w:left w:val="none" w:sz="0" w:space="0" w:color="auto"/>
        <w:bottom w:val="none" w:sz="0" w:space="0" w:color="auto"/>
        <w:right w:val="none" w:sz="0" w:space="0" w:color="auto"/>
      </w:divBdr>
    </w:div>
    <w:div w:id="626352325">
      <w:bodyDiv w:val="1"/>
      <w:marLeft w:val="0"/>
      <w:marRight w:val="0"/>
      <w:marTop w:val="0"/>
      <w:marBottom w:val="0"/>
      <w:divBdr>
        <w:top w:val="none" w:sz="0" w:space="0" w:color="auto"/>
        <w:left w:val="none" w:sz="0" w:space="0" w:color="auto"/>
        <w:bottom w:val="none" w:sz="0" w:space="0" w:color="auto"/>
        <w:right w:val="none" w:sz="0" w:space="0" w:color="auto"/>
      </w:divBdr>
    </w:div>
    <w:div w:id="643584895">
      <w:bodyDiv w:val="1"/>
      <w:marLeft w:val="0"/>
      <w:marRight w:val="0"/>
      <w:marTop w:val="0"/>
      <w:marBottom w:val="0"/>
      <w:divBdr>
        <w:top w:val="none" w:sz="0" w:space="0" w:color="auto"/>
        <w:left w:val="none" w:sz="0" w:space="0" w:color="auto"/>
        <w:bottom w:val="none" w:sz="0" w:space="0" w:color="auto"/>
        <w:right w:val="none" w:sz="0" w:space="0" w:color="auto"/>
      </w:divBdr>
    </w:div>
    <w:div w:id="656805751">
      <w:bodyDiv w:val="1"/>
      <w:marLeft w:val="0"/>
      <w:marRight w:val="0"/>
      <w:marTop w:val="0"/>
      <w:marBottom w:val="0"/>
      <w:divBdr>
        <w:top w:val="none" w:sz="0" w:space="0" w:color="auto"/>
        <w:left w:val="none" w:sz="0" w:space="0" w:color="auto"/>
        <w:bottom w:val="none" w:sz="0" w:space="0" w:color="auto"/>
        <w:right w:val="none" w:sz="0" w:space="0" w:color="auto"/>
      </w:divBdr>
    </w:div>
    <w:div w:id="725957403">
      <w:bodyDiv w:val="1"/>
      <w:marLeft w:val="0"/>
      <w:marRight w:val="0"/>
      <w:marTop w:val="0"/>
      <w:marBottom w:val="0"/>
      <w:divBdr>
        <w:top w:val="none" w:sz="0" w:space="0" w:color="auto"/>
        <w:left w:val="none" w:sz="0" w:space="0" w:color="auto"/>
        <w:bottom w:val="none" w:sz="0" w:space="0" w:color="auto"/>
        <w:right w:val="none" w:sz="0" w:space="0" w:color="auto"/>
      </w:divBdr>
    </w:div>
    <w:div w:id="747851971">
      <w:bodyDiv w:val="1"/>
      <w:marLeft w:val="0"/>
      <w:marRight w:val="0"/>
      <w:marTop w:val="0"/>
      <w:marBottom w:val="0"/>
      <w:divBdr>
        <w:top w:val="none" w:sz="0" w:space="0" w:color="auto"/>
        <w:left w:val="none" w:sz="0" w:space="0" w:color="auto"/>
        <w:bottom w:val="none" w:sz="0" w:space="0" w:color="auto"/>
        <w:right w:val="none" w:sz="0" w:space="0" w:color="auto"/>
      </w:divBdr>
    </w:div>
    <w:div w:id="774180712">
      <w:bodyDiv w:val="1"/>
      <w:marLeft w:val="0"/>
      <w:marRight w:val="0"/>
      <w:marTop w:val="0"/>
      <w:marBottom w:val="0"/>
      <w:divBdr>
        <w:top w:val="none" w:sz="0" w:space="0" w:color="auto"/>
        <w:left w:val="none" w:sz="0" w:space="0" w:color="auto"/>
        <w:bottom w:val="none" w:sz="0" w:space="0" w:color="auto"/>
        <w:right w:val="none" w:sz="0" w:space="0" w:color="auto"/>
      </w:divBdr>
    </w:div>
    <w:div w:id="779573139">
      <w:bodyDiv w:val="1"/>
      <w:marLeft w:val="0"/>
      <w:marRight w:val="0"/>
      <w:marTop w:val="0"/>
      <w:marBottom w:val="0"/>
      <w:divBdr>
        <w:top w:val="none" w:sz="0" w:space="0" w:color="auto"/>
        <w:left w:val="none" w:sz="0" w:space="0" w:color="auto"/>
        <w:bottom w:val="none" w:sz="0" w:space="0" w:color="auto"/>
        <w:right w:val="none" w:sz="0" w:space="0" w:color="auto"/>
      </w:divBdr>
    </w:div>
    <w:div w:id="816721708">
      <w:bodyDiv w:val="1"/>
      <w:marLeft w:val="0"/>
      <w:marRight w:val="0"/>
      <w:marTop w:val="0"/>
      <w:marBottom w:val="0"/>
      <w:divBdr>
        <w:top w:val="none" w:sz="0" w:space="0" w:color="auto"/>
        <w:left w:val="none" w:sz="0" w:space="0" w:color="auto"/>
        <w:bottom w:val="none" w:sz="0" w:space="0" w:color="auto"/>
        <w:right w:val="none" w:sz="0" w:space="0" w:color="auto"/>
      </w:divBdr>
    </w:div>
    <w:div w:id="824472683">
      <w:bodyDiv w:val="1"/>
      <w:marLeft w:val="0"/>
      <w:marRight w:val="0"/>
      <w:marTop w:val="0"/>
      <w:marBottom w:val="0"/>
      <w:divBdr>
        <w:top w:val="none" w:sz="0" w:space="0" w:color="auto"/>
        <w:left w:val="none" w:sz="0" w:space="0" w:color="auto"/>
        <w:bottom w:val="none" w:sz="0" w:space="0" w:color="auto"/>
        <w:right w:val="none" w:sz="0" w:space="0" w:color="auto"/>
      </w:divBdr>
    </w:div>
    <w:div w:id="864903796">
      <w:bodyDiv w:val="1"/>
      <w:marLeft w:val="0"/>
      <w:marRight w:val="0"/>
      <w:marTop w:val="0"/>
      <w:marBottom w:val="0"/>
      <w:divBdr>
        <w:top w:val="none" w:sz="0" w:space="0" w:color="auto"/>
        <w:left w:val="none" w:sz="0" w:space="0" w:color="auto"/>
        <w:bottom w:val="none" w:sz="0" w:space="0" w:color="auto"/>
        <w:right w:val="none" w:sz="0" w:space="0" w:color="auto"/>
      </w:divBdr>
    </w:div>
    <w:div w:id="873494063">
      <w:bodyDiv w:val="1"/>
      <w:marLeft w:val="0"/>
      <w:marRight w:val="0"/>
      <w:marTop w:val="0"/>
      <w:marBottom w:val="0"/>
      <w:divBdr>
        <w:top w:val="none" w:sz="0" w:space="0" w:color="auto"/>
        <w:left w:val="none" w:sz="0" w:space="0" w:color="auto"/>
        <w:bottom w:val="none" w:sz="0" w:space="0" w:color="auto"/>
        <w:right w:val="none" w:sz="0" w:space="0" w:color="auto"/>
      </w:divBdr>
    </w:div>
    <w:div w:id="880674365">
      <w:bodyDiv w:val="1"/>
      <w:marLeft w:val="0"/>
      <w:marRight w:val="0"/>
      <w:marTop w:val="0"/>
      <w:marBottom w:val="0"/>
      <w:divBdr>
        <w:top w:val="none" w:sz="0" w:space="0" w:color="auto"/>
        <w:left w:val="none" w:sz="0" w:space="0" w:color="auto"/>
        <w:bottom w:val="none" w:sz="0" w:space="0" w:color="auto"/>
        <w:right w:val="none" w:sz="0" w:space="0" w:color="auto"/>
      </w:divBdr>
    </w:div>
    <w:div w:id="1139616718">
      <w:bodyDiv w:val="1"/>
      <w:marLeft w:val="0"/>
      <w:marRight w:val="0"/>
      <w:marTop w:val="0"/>
      <w:marBottom w:val="0"/>
      <w:divBdr>
        <w:top w:val="none" w:sz="0" w:space="0" w:color="auto"/>
        <w:left w:val="none" w:sz="0" w:space="0" w:color="auto"/>
        <w:bottom w:val="none" w:sz="0" w:space="0" w:color="auto"/>
        <w:right w:val="none" w:sz="0" w:space="0" w:color="auto"/>
      </w:divBdr>
      <w:divsChild>
        <w:div w:id="1017459637">
          <w:marLeft w:val="0"/>
          <w:marRight w:val="0"/>
          <w:marTop w:val="0"/>
          <w:marBottom w:val="0"/>
          <w:divBdr>
            <w:top w:val="none" w:sz="0" w:space="0" w:color="auto"/>
            <w:left w:val="none" w:sz="0" w:space="0" w:color="auto"/>
            <w:bottom w:val="none" w:sz="0" w:space="0" w:color="auto"/>
            <w:right w:val="none" w:sz="0" w:space="0" w:color="auto"/>
          </w:divBdr>
        </w:div>
        <w:div w:id="1124469569">
          <w:marLeft w:val="0"/>
          <w:marRight w:val="0"/>
          <w:marTop w:val="0"/>
          <w:marBottom w:val="0"/>
          <w:divBdr>
            <w:top w:val="none" w:sz="0" w:space="0" w:color="auto"/>
            <w:left w:val="none" w:sz="0" w:space="0" w:color="auto"/>
            <w:bottom w:val="none" w:sz="0" w:space="0" w:color="auto"/>
            <w:right w:val="none" w:sz="0" w:space="0" w:color="auto"/>
          </w:divBdr>
          <w:divsChild>
            <w:div w:id="2016570010">
              <w:marLeft w:val="0"/>
              <w:marRight w:val="0"/>
              <w:marTop w:val="0"/>
              <w:marBottom w:val="0"/>
              <w:divBdr>
                <w:top w:val="none" w:sz="0" w:space="0" w:color="auto"/>
                <w:left w:val="none" w:sz="0" w:space="0" w:color="auto"/>
                <w:bottom w:val="none" w:sz="0" w:space="0" w:color="auto"/>
                <w:right w:val="none" w:sz="0" w:space="0" w:color="auto"/>
              </w:divBdr>
              <w:divsChild>
                <w:div w:id="155728636">
                  <w:marLeft w:val="0"/>
                  <w:marRight w:val="0"/>
                  <w:marTop w:val="0"/>
                  <w:marBottom w:val="0"/>
                  <w:divBdr>
                    <w:top w:val="none" w:sz="0" w:space="0" w:color="auto"/>
                    <w:left w:val="none" w:sz="0" w:space="0" w:color="auto"/>
                    <w:bottom w:val="none" w:sz="0" w:space="0" w:color="auto"/>
                    <w:right w:val="none" w:sz="0" w:space="0" w:color="auto"/>
                  </w:divBdr>
                </w:div>
                <w:div w:id="1996258249">
                  <w:marLeft w:val="0"/>
                  <w:marRight w:val="0"/>
                  <w:marTop w:val="0"/>
                  <w:marBottom w:val="0"/>
                  <w:divBdr>
                    <w:top w:val="none" w:sz="0" w:space="0" w:color="auto"/>
                    <w:left w:val="none" w:sz="0" w:space="0" w:color="auto"/>
                    <w:bottom w:val="none" w:sz="0" w:space="0" w:color="auto"/>
                    <w:right w:val="none" w:sz="0" w:space="0" w:color="auto"/>
                  </w:divBdr>
                </w:div>
                <w:div w:id="20945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62967">
          <w:marLeft w:val="0"/>
          <w:marRight w:val="0"/>
          <w:marTop w:val="0"/>
          <w:marBottom w:val="0"/>
          <w:divBdr>
            <w:top w:val="none" w:sz="0" w:space="0" w:color="auto"/>
            <w:left w:val="none" w:sz="0" w:space="0" w:color="auto"/>
            <w:bottom w:val="none" w:sz="0" w:space="0" w:color="auto"/>
            <w:right w:val="none" w:sz="0" w:space="0" w:color="auto"/>
          </w:divBdr>
        </w:div>
      </w:divsChild>
    </w:div>
    <w:div w:id="1172988211">
      <w:bodyDiv w:val="1"/>
      <w:marLeft w:val="0"/>
      <w:marRight w:val="0"/>
      <w:marTop w:val="0"/>
      <w:marBottom w:val="0"/>
      <w:divBdr>
        <w:top w:val="none" w:sz="0" w:space="0" w:color="auto"/>
        <w:left w:val="none" w:sz="0" w:space="0" w:color="auto"/>
        <w:bottom w:val="none" w:sz="0" w:space="0" w:color="auto"/>
        <w:right w:val="none" w:sz="0" w:space="0" w:color="auto"/>
      </w:divBdr>
    </w:div>
    <w:div w:id="1210339099">
      <w:bodyDiv w:val="1"/>
      <w:marLeft w:val="0"/>
      <w:marRight w:val="0"/>
      <w:marTop w:val="0"/>
      <w:marBottom w:val="0"/>
      <w:divBdr>
        <w:top w:val="none" w:sz="0" w:space="0" w:color="auto"/>
        <w:left w:val="none" w:sz="0" w:space="0" w:color="auto"/>
        <w:bottom w:val="none" w:sz="0" w:space="0" w:color="auto"/>
        <w:right w:val="none" w:sz="0" w:space="0" w:color="auto"/>
      </w:divBdr>
    </w:div>
    <w:div w:id="1254165804">
      <w:bodyDiv w:val="1"/>
      <w:marLeft w:val="0"/>
      <w:marRight w:val="0"/>
      <w:marTop w:val="0"/>
      <w:marBottom w:val="0"/>
      <w:divBdr>
        <w:top w:val="none" w:sz="0" w:space="0" w:color="auto"/>
        <w:left w:val="none" w:sz="0" w:space="0" w:color="auto"/>
        <w:bottom w:val="none" w:sz="0" w:space="0" w:color="auto"/>
        <w:right w:val="none" w:sz="0" w:space="0" w:color="auto"/>
      </w:divBdr>
    </w:div>
    <w:div w:id="1256203564">
      <w:bodyDiv w:val="1"/>
      <w:marLeft w:val="0"/>
      <w:marRight w:val="0"/>
      <w:marTop w:val="0"/>
      <w:marBottom w:val="0"/>
      <w:divBdr>
        <w:top w:val="none" w:sz="0" w:space="0" w:color="auto"/>
        <w:left w:val="none" w:sz="0" w:space="0" w:color="auto"/>
        <w:bottom w:val="none" w:sz="0" w:space="0" w:color="auto"/>
        <w:right w:val="none" w:sz="0" w:space="0" w:color="auto"/>
      </w:divBdr>
    </w:div>
    <w:div w:id="1257713743">
      <w:bodyDiv w:val="1"/>
      <w:marLeft w:val="0"/>
      <w:marRight w:val="0"/>
      <w:marTop w:val="0"/>
      <w:marBottom w:val="0"/>
      <w:divBdr>
        <w:top w:val="none" w:sz="0" w:space="0" w:color="auto"/>
        <w:left w:val="none" w:sz="0" w:space="0" w:color="auto"/>
        <w:bottom w:val="none" w:sz="0" w:space="0" w:color="auto"/>
        <w:right w:val="none" w:sz="0" w:space="0" w:color="auto"/>
      </w:divBdr>
    </w:div>
    <w:div w:id="1270352276">
      <w:bodyDiv w:val="1"/>
      <w:marLeft w:val="0"/>
      <w:marRight w:val="0"/>
      <w:marTop w:val="0"/>
      <w:marBottom w:val="0"/>
      <w:divBdr>
        <w:top w:val="none" w:sz="0" w:space="0" w:color="auto"/>
        <w:left w:val="none" w:sz="0" w:space="0" w:color="auto"/>
        <w:bottom w:val="none" w:sz="0" w:space="0" w:color="auto"/>
        <w:right w:val="none" w:sz="0" w:space="0" w:color="auto"/>
      </w:divBdr>
    </w:div>
    <w:div w:id="1329093018">
      <w:bodyDiv w:val="1"/>
      <w:marLeft w:val="0"/>
      <w:marRight w:val="0"/>
      <w:marTop w:val="0"/>
      <w:marBottom w:val="0"/>
      <w:divBdr>
        <w:top w:val="none" w:sz="0" w:space="0" w:color="auto"/>
        <w:left w:val="none" w:sz="0" w:space="0" w:color="auto"/>
        <w:bottom w:val="none" w:sz="0" w:space="0" w:color="auto"/>
        <w:right w:val="none" w:sz="0" w:space="0" w:color="auto"/>
      </w:divBdr>
    </w:div>
    <w:div w:id="1368795183">
      <w:bodyDiv w:val="1"/>
      <w:marLeft w:val="0"/>
      <w:marRight w:val="0"/>
      <w:marTop w:val="0"/>
      <w:marBottom w:val="0"/>
      <w:divBdr>
        <w:top w:val="none" w:sz="0" w:space="0" w:color="auto"/>
        <w:left w:val="none" w:sz="0" w:space="0" w:color="auto"/>
        <w:bottom w:val="none" w:sz="0" w:space="0" w:color="auto"/>
        <w:right w:val="none" w:sz="0" w:space="0" w:color="auto"/>
      </w:divBdr>
    </w:div>
    <w:div w:id="1392850204">
      <w:bodyDiv w:val="1"/>
      <w:marLeft w:val="0"/>
      <w:marRight w:val="0"/>
      <w:marTop w:val="0"/>
      <w:marBottom w:val="0"/>
      <w:divBdr>
        <w:top w:val="none" w:sz="0" w:space="0" w:color="auto"/>
        <w:left w:val="none" w:sz="0" w:space="0" w:color="auto"/>
        <w:bottom w:val="none" w:sz="0" w:space="0" w:color="auto"/>
        <w:right w:val="none" w:sz="0" w:space="0" w:color="auto"/>
      </w:divBdr>
    </w:div>
    <w:div w:id="1455059113">
      <w:bodyDiv w:val="1"/>
      <w:marLeft w:val="0"/>
      <w:marRight w:val="0"/>
      <w:marTop w:val="0"/>
      <w:marBottom w:val="0"/>
      <w:divBdr>
        <w:top w:val="none" w:sz="0" w:space="0" w:color="auto"/>
        <w:left w:val="none" w:sz="0" w:space="0" w:color="auto"/>
        <w:bottom w:val="none" w:sz="0" w:space="0" w:color="auto"/>
        <w:right w:val="none" w:sz="0" w:space="0" w:color="auto"/>
      </w:divBdr>
      <w:divsChild>
        <w:div w:id="636302141">
          <w:marLeft w:val="0"/>
          <w:marRight w:val="0"/>
          <w:marTop w:val="0"/>
          <w:marBottom w:val="0"/>
          <w:divBdr>
            <w:top w:val="none" w:sz="0" w:space="0" w:color="auto"/>
            <w:left w:val="none" w:sz="0" w:space="0" w:color="auto"/>
            <w:bottom w:val="none" w:sz="0" w:space="0" w:color="auto"/>
            <w:right w:val="none" w:sz="0" w:space="0" w:color="auto"/>
          </w:divBdr>
        </w:div>
        <w:div w:id="1185941917">
          <w:marLeft w:val="0"/>
          <w:marRight w:val="0"/>
          <w:marTop w:val="0"/>
          <w:marBottom w:val="0"/>
          <w:divBdr>
            <w:top w:val="none" w:sz="0" w:space="0" w:color="auto"/>
            <w:left w:val="none" w:sz="0" w:space="0" w:color="auto"/>
            <w:bottom w:val="none" w:sz="0" w:space="0" w:color="auto"/>
            <w:right w:val="none" w:sz="0" w:space="0" w:color="auto"/>
          </w:divBdr>
        </w:div>
        <w:div w:id="1516654547">
          <w:marLeft w:val="0"/>
          <w:marRight w:val="0"/>
          <w:marTop w:val="0"/>
          <w:marBottom w:val="0"/>
          <w:divBdr>
            <w:top w:val="none" w:sz="0" w:space="0" w:color="auto"/>
            <w:left w:val="none" w:sz="0" w:space="0" w:color="auto"/>
            <w:bottom w:val="none" w:sz="0" w:space="0" w:color="auto"/>
            <w:right w:val="none" w:sz="0" w:space="0" w:color="auto"/>
          </w:divBdr>
        </w:div>
        <w:div w:id="1602298833">
          <w:marLeft w:val="0"/>
          <w:marRight w:val="0"/>
          <w:marTop w:val="0"/>
          <w:marBottom w:val="0"/>
          <w:divBdr>
            <w:top w:val="none" w:sz="0" w:space="0" w:color="auto"/>
            <w:left w:val="none" w:sz="0" w:space="0" w:color="auto"/>
            <w:bottom w:val="none" w:sz="0" w:space="0" w:color="auto"/>
            <w:right w:val="none" w:sz="0" w:space="0" w:color="auto"/>
          </w:divBdr>
        </w:div>
      </w:divsChild>
    </w:div>
    <w:div w:id="1487475609">
      <w:bodyDiv w:val="1"/>
      <w:marLeft w:val="0"/>
      <w:marRight w:val="0"/>
      <w:marTop w:val="0"/>
      <w:marBottom w:val="0"/>
      <w:divBdr>
        <w:top w:val="none" w:sz="0" w:space="0" w:color="auto"/>
        <w:left w:val="none" w:sz="0" w:space="0" w:color="auto"/>
        <w:bottom w:val="none" w:sz="0" w:space="0" w:color="auto"/>
        <w:right w:val="none" w:sz="0" w:space="0" w:color="auto"/>
      </w:divBdr>
    </w:div>
    <w:div w:id="1507283803">
      <w:bodyDiv w:val="1"/>
      <w:marLeft w:val="0"/>
      <w:marRight w:val="0"/>
      <w:marTop w:val="0"/>
      <w:marBottom w:val="0"/>
      <w:divBdr>
        <w:top w:val="none" w:sz="0" w:space="0" w:color="auto"/>
        <w:left w:val="none" w:sz="0" w:space="0" w:color="auto"/>
        <w:bottom w:val="none" w:sz="0" w:space="0" w:color="auto"/>
        <w:right w:val="none" w:sz="0" w:space="0" w:color="auto"/>
      </w:divBdr>
    </w:div>
    <w:div w:id="1528173063">
      <w:bodyDiv w:val="1"/>
      <w:marLeft w:val="0"/>
      <w:marRight w:val="0"/>
      <w:marTop w:val="0"/>
      <w:marBottom w:val="0"/>
      <w:divBdr>
        <w:top w:val="none" w:sz="0" w:space="0" w:color="auto"/>
        <w:left w:val="none" w:sz="0" w:space="0" w:color="auto"/>
        <w:bottom w:val="none" w:sz="0" w:space="0" w:color="auto"/>
        <w:right w:val="none" w:sz="0" w:space="0" w:color="auto"/>
      </w:divBdr>
    </w:div>
    <w:div w:id="1568808528">
      <w:bodyDiv w:val="1"/>
      <w:marLeft w:val="0"/>
      <w:marRight w:val="0"/>
      <w:marTop w:val="0"/>
      <w:marBottom w:val="0"/>
      <w:divBdr>
        <w:top w:val="none" w:sz="0" w:space="0" w:color="auto"/>
        <w:left w:val="none" w:sz="0" w:space="0" w:color="auto"/>
        <w:bottom w:val="none" w:sz="0" w:space="0" w:color="auto"/>
        <w:right w:val="none" w:sz="0" w:space="0" w:color="auto"/>
      </w:divBdr>
    </w:div>
    <w:div w:id="1596354983">
      <w:bodyDiv w:val="1"/>
      <w:marLeft w:val="0"/>
      <w:marRight w:val="0"/>
      <w:marTop w:val="0"/>
      <w:marBottom w:val="0"/>
      <w:divBdr>
        <w:top w:val="none" w:sz="0" w:space="0" w:color="auto"/>
        <w:left w:val="none" w:sz="0" w:space="0" w:color="auto"/>
        <w:bottom w:val="none" w:sz="0" w:space="0" w:color="auto"/>
        <w:right w:val="none" w:sz="0" w:space="0" w:color="auto"/>
      </w:divBdr>
    </w:div>
    <w:div w:id="1688142063">
      <w:bodyDiv w:val="1"/>
      <w:marLeft w:val="0"/>
      <w:marRight w:val="0"/>
      <w:marTop w:val="0"/>
      <w:marBottom w:val="0"/>
      <w:divBdr>
        <w:top w:val="none" w:sz="0" w:space="0" w:color="auto"/>
        <w:left w:val="none" w:sz="0" w:space="0" w:color="auto"/>
        <w:bottom w:val="none" w:sz="0" w:space="0" w:color="auto"/>
        <w:right w:val="none" w:sz="0" w:space="0" w:color="auto"/>
      </w:divBdr>
    </w:div>
    <w:div w:id="1692535170">
      <w:bodyDiv w:val="1"/>
      <w:marLeft w:val="0"/>
      <w:marRight w:val="0"/>
      <w:marTop w:val="0"/>
      <w:marBottom w:val="0"/>
      <w:divBdr>
        <w:top w:val="none" w:sz="0" w:space="0" w:color="auto"/>
        <w:left w:val="none" w:sz="0" w:space="0" w:color="auto"/>
        <w:bottom w:val="none" w:sz="0" w:space="0" w:color="auto"/>
        <w:right w:val="none" w:sz="0" w:space="0" w:color="auto"/>
      </w:divBdr>
    </w:div>
    <w:div w:id="1706131026">
      <w:bodyDiv w:val="1"/>
      <w:marLeft w:val="0"/>
      <w:marRight w:val="0"/>
      <w:marTop w:val="0"/>
      <w:marBottom w:val="0"/>
      <w:divBdr>
        <w:top w:val="none" w:sz="0" w:space="0" w:color="auto"/>
        <w:left w:val="none" w:sz="0" w:space="0" w:color="auto"/>
        <w:bottom w:val="none" w:sz="0" w:space="0" w:color="auto"/>
        <w:right w:val="none" w:sz="0" w:space="0" w:color="auto"/>
      </w:divBdr>
    </w:div>
    <w:div w:id="1707947010">
      <w:bodyDiv w:val="1"/>
      <w:marLeft w:val="0"/>
      <w:marRight w:val="0"/>
      <w:marTop w:val="0"/>
      <w:marBottom w:val="0"/>
      <w:divBdr>
        <w:top w:val="none" w:sz="0" w:space="0" w:color="auto"/>
        <w:left w:val="none" w:sz="0" w:space="0" w:color="auto"/>
        <w:bottom w:val="none" w:sz="0" w:space="0" w:color="auto"/>
        <w:right w:val="none" w:sz="0" w:space="0" w:color="auto"/>
      </w:divBdr>
    </w:div>
    <w:div w:id="1724333423">
      <w:bodyDiv w:val="1"/>
      <w:marLeft w:val="0"/>
      <w:marRight w:val="0"/>
      <w:marTop w:val="0"/>
      <w:marBottom w:val="0"/>
      <w:divBdr>
        <w:top w:val="none" w:sz="0" w:space="0" w:color="auto"/>
        <w:left w:val="none" w:sz="0" w:space="0" w:color="auto"/>
        <w:bottom w:val="none" w:sz="0" w:space="0" w:color="auto"/>
        <w:right w:val="none" w:sz="0" w:space="0" w:color="auto"/>
      </w:divBdr>
    </w:div>
    <w:div w:id="1731657923">
      <w:bodyDiv w:val="1"/>
      <w:marLeft w:val="0"/>
      <w:marRight w:val="0"/>
      <w:marTop w:val="0"/>
      <w:marBottom w:val="0"/>
      <w:divBdr>
        <w:top w:val="none" w:sz="0" w:space="0" w:color="auto"/>
        <w:left w:val="none" w:sz="0" w:space="0" w:color="auto"/>
        <w:bottom w:val="none" w:sz="0" w:space="0" w:color="auto"/>
        <w:right w:val="none" w:sz="0" w:space="0" w:color="auto"/>
      </w:divBdr>
    </w:div>
    <w:div w:id="1759642386">
      <w:bodyDiv w:val="1"/>
      <w:marLeft w:val="0"/>
      <w:marRight w:val="0"/>
      <w:marTop w:val="0"/>
      <w:marBottom w:val="0"/>
      <w:divBdr>
        <w:top w:val="none" w:sz="0" w:space="0" w:color="auto"/>
        <w:left w:val="none" w:sz="0" w:space="0" w:color="auto"/>
        <w:bottom w:val="none" w:sz="0" w:space="0" w:color="auto"/>
        <w:right w:val="none" w:sz="0" w:space="0" w:color="auto"/>
      </w:divBdr>
    </w:div>
    <w:div w:id="1787114774">
      <w:bodyDiv w:val="1"/>
      <w:marLeft w:val="0"/>
      <w:marRight w:val="0"/>
      <w:marTop w:val="0"/>
      <w:marBottom w:val="0"/>
      <w:divBdr>
        <w:top w:val="none" w:sz="0" w:space="0" w:color="auto"/>
        <w:left w:val="none" w:sz="0" w:space="0" w:color="auto"/>
        <w:bottom w:val="none" w:sz="0" w:space="0" w:color="auto"/>
        <w:right w:val="none" w:sz="0" w:space="0" w:color="auto"/>
      </w:divBdr>
    </w:div>
    <w:div w:id="1813671264">
      <w:bodyDiv w:val="1"/>
      <w:marLeft w:val="0"/>
      <w:marRight w:val="0"/>
      <w:marTop w:val="0"/>
      <w:marBottom w:val="0"/>
      <w:divBdr>
        <w:top w:val="none" w:sz="0" w:space="0" w:color="auto"/>
        <w:left w:val="none" w:sz="0" w:space="0" w:color="auto"/>
        <w:bottom w:val="none" w:sz="0" w:space="0" w:color="auto"/>
        <w:right w:val="none" w:sz="0" w:space="0" w:color="auto"/>
      </w:divBdr>
    </w:div>
    <w:div w:id="1857882020">
      <w:bodyDiv w:val="1"/>
      <w:marLeft w:val="0"/>
      <w:marRight w:val="0"/>
      <w:marTop w:val="0"/>
      <w:marBottom w:val="0"/>
      <w:divBdr>
        <w:top w:val="none" w:sz="0" w:space="0" w:color="auto"/>
        <w:left w:val="none" w:sz="0" w:space="0" w:color="auto"/>
        <w:bottom w:val="none" w:sz="0" w:space="0" w:color="auto"/>
        <w:right w:val="none" w:sz="0" w:space="0" w:color="auto"/>
      </w:divBdr>
      <w:divsChild>
        <w:div w:id="734157709">
          <w:marLeft w:val="0"/>
          <w:marRight w:val="0"/>
          <w:marTop w:val="0"/>
          <w:marBottom w:val="0"/>
          <w:divBdr>
            <w:top w:val="none" w:sz="0" w:space="0" w:color="auto"/>
            <w:left w:val="none" w:sz="0" w:space="0" w:color="auto"/>
            <w:bottom w:val="none" w:sz="0" w:space="0" w:color="auto"/>
            <w:right w:val="none" w:sz="0" w:space="0" w:color="auto"/>
          </w:divBdr>
        </w:div>
        <w:div w:id="1121845943">
          <w:marLeft w:val="0"/>
          <w:marRight w:val="0"/>
          <w:marTop w:val="0"/>
          <w:marBottom w:val="0"/>
          <w:divBdr>
            <w:top w:val="none" w:sz="0" w:space="0" w:color="auto"/>
            <w:left w:val="none" w:sz="0" w:space="0" w:color="auto"/>
            <w:bottom w:val="none" w:sz="0" w:space="0" w:color="auto"/>
            <w:right w:val="none" w:sz="0" w:space="0" w:color="auto"/>
          </w:divBdr>
        </w:div>
        <w:div w:id="1191645017">
          <w:marLeft w:val="0"/>
          <w:marRight w:val="0"/>
          <w:marTop w:val="0"/>
          <w:marBottom w:val="0"/>
          <w:divBdr>
            <w:top w:val="none" w:sz="0" w:space="0" w:color="auto"/>
            <w:left w:val="none" w:sz="0" w:space="0" w:color="auto"/>
            <w:bottom w:val="none" w:sz="0" w:space="0" w:color="auto"/>
            <w:right w:val="none" w:sz="0" w:space="0" w:color="auto"/>
          </w:divBdr>
        </w:div>
        <w:div w:id="1269195012">
          <w:marLeft w:val="0"/>
          <w:marRight w:val="0"/>
          <w:marTop w:val="0"/>
          <w:marBottom w:val="0"/>
          <w:divBdr>
            <w:top w:val="none" w:sz="0" w:space="0" w:color="auto"/>
            <w:left w:val="none" w:sz="0" w:space="0" w:color="auto"/>
            <w:bottom w:val="none" w:sz="0" w:space="0" w:color="auto"/>
            <w:right w:val="none" w:sz="0" w:space="0" w:color="auto"/>
          </w:divBdr>
        </w:div>
      </w:divsChild>
    </w:div>
    <w:div w:id="1868133721">
      <w:bodyDiv w:val="1"/>
      <w:marLeft w:val="0"/>
      <w:marRight w:val="0"/>
      <w:marTop w:val="0"/>
      <w:marBottom w:val="0"/>
      <w:divBdr>
        <w:top w:val="none" w:sz="0" w:space="0" w:color="auto"/>
        <w:left w:val="none" w:sz="0" w:space="0" w:color="auto"/>
        <w:bottom w:val="none" w:sz="0" w:space="0" w:color="auto"/>
        <w:right w:val="none" w:sz="0" w:space="0" w:color="auto"/>
      </w:divBdr>
    </w:div>
    <w:div w:id="1896161733">
      <w:bodyDiv w:val="1"/>
      <w:marLeft w:val="0"/>
      <w:marRight w:val="0"/>
      <w:marTop w:val="0"/>
      <w:marBottom w:val="0"/>
      <w:divBdr>
        <w:top w:val="none" w:sz="0" w:space="0" w:color="auto"/>
        <w:left w:val="none" w:sz="0" w:space="0" w:color="auto"/>
        <w:bottom w:val="none" w:sz="0" w:space="0" w:color="auto"/>
        <w:right w:val="none" w:sz="0" w:space="0" w:color="auto"/>
      </w:divBdr>
    </w:div>
    <w:div w:id="1930918049">
      <w:bodyDiv w:val="1"/>
      <w:marLeft w:val="0"/>
      <w:marRight w:val="0"/>
      <w:marTop w:val="0"/>
      <w:marBottom w:val="0"/>
      <w:divBdr>
        <w:top w:val="none" w:sz="0" w:space="0" w:color="auto"/>
        <w:left w:val="none" w:sz="0" w:space="0" w:color="auto"/>
        <w:bottom w:val="none" w:sz="0" w:space="0" w:color="auto"/>
        <w:right w:val="none" w:sz="0" w:space="0" w:color="auto"/>
      </w:divBdr>
    </w:div>
    <w:div w:id="2005040853">
      <w:bodyDiv w:val="1"/>
      <w:marLeft w:val="0"/>
      <w:marRight w:val="0"/>
      <w:marTop w:val="0"/>
      <w:marBottom w:val="0"/>
      <w:divBdr>
        <w:top w:val="none" w:sz="0" w:space="0" w:color="auto"/>
        <w:left w:val="none" w:sz="0" w:space="0" w:color="auto"/>
        <w:bottom w:val="none" w:sz="0" w:space="0" w:color="auto"/>
        <w:right w:val="none" w:sz="0" w:space="0" w:color="auto"/>
      </w:divBdr>
    </w:div>
    <w:div w:id="2013947137">
      <w:bodyDiv w:val="1"/>
      <w:marLeft w:val="0"/>
      <w:marRight w:val="0"/>
      <w:marTop w:val="0"/>
      <w:marBottom w:val="0"/>
      <w:divBdr>
        <w:top w:val="none" w:sz="0" w:space="0" w:color="auto"/>
        <w:left w:val="none" w:sz="0" w:space="0" w:color="auto"/>
        <w:bottom w:val="none" w:sz="0" w:space="0" w:color="auto"/>
        <w:right w:val="none" w:sz="0" w:space="0" w:color="auto"/>
      </w:divBdr>
    </w:div>
    <w:div w:id="2035106773">
      <w:bodyDiv w:val="1"/>
      <w:marLeft w:val="0"/>
      <w:marRight w:val="0"/>
      <w:marTop w:val="0"/>
      <w:marBottom w:val="0"/>
      <w:divBdr>
        <w:top w:val="none" w:sz="0" w:space="0" w:color="auto"/>
        <w:left w:val="none" w:sz="0" w:space="0" w:color="auto"/>
        <w:bottom w:val="none" w:sz="0" w:space="0" w:color="auto"/>
        <w:right w:val="none" w:sz="0" w:space="0" w:color="auto"/>
      </w:divBdr>
    </w:div>
    <w:div w:id="2059275367">
      <w:bodyDiv w:val="1"/>
      <w:marLeft w:val="0"/>
      <w:marRight w:val="0"/>
      <w:marTop w:val="0"/>
      <w:marBottom w:val="0"/>
      <w:divBdr>
        <w:top w:val="none" w:sz="0" w:space="0" w:color="auto"/>
        <w:left w:val="none" w:sz="0" w:space="0" w:color="auto"/>
        <w:bottom w:val="none" w:sz="0" w:space="0" w:color="auto"/>
        <w:right w:val="none" w:sz="0" w:space="0" w:color="auto"/>
      </w:divBdr>
    </w:div>
    <w:div w:id="2102094562">
      <w:bodyDiv w:val="1"/>
      <w:marLeft w:val="0"/>
      <w:marRight w:val="0"/>
      <w:marTop w:val="0"/>
      <w:marBottom w:val="0"/>
      <w:divBdr>
        <w:top w:val="none" w:sz="0" w:space="0" w:color="auto"/>
        <w:left w:val="none" w:sz="0" w:space="0" w:color="auto"/>
        <w:bottom w:val="none" w:sz="0" w:space="0" w:color="auto"/>
        <w:right w:val="none" w:sz="0" w:space="0" w:color="auto"/>
      </w:divBdr>
    </w:div>
    <w:div w:id="2116896158">
      <w:bodyDiv w:val="1"/>
      <w:marLeft w:val="0"/>
      <w:marRight w:val="0"/>
      <w:marTop w:val="0"/>
      <w:marBottom w:val="0"/>
      <w:divBdr>
        <w:top w:val="none" w:sz="0" w:space="0" w:color="auto"/>
        <w:left w:val="none" w:sz="0" w:space="0" w:color="auto"/>
        <w:bottom w:val="none" w:sz="0" w:space="0" w:color="auto"/>
        <w:right w:val="none" w:sz="0" w:space="0" w:color="auto"/>
      </w:divBdr>
    </w:div>
    <w:div w:id="2135515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eRelv&#227;o\Documents\NGI_ONTOCHAIN-doc-deliverables-final.dotx" TargetMode="External"/></Relationships>
</file>

<file path=word/theme/theme1.xml><?xml version="1.0" encoding="utf-8"?>
<a:theme xmlns:a="http://schemas.openxmlformats.org/drawingml/2006/main" name="Office Theme">
  <a:themeElements>
    <a:clrScheme name="SUNDANSE">
      <a:dk1>
        <a:srgbClr val="1A2323"/>
      </a:dk1>
      <a:lt1>
        <a:srgbClr val="FFFFFF"/>
      </a:lt1>
      <a:dk2>
        <a:srgbClr val="1A2323"/>
      </a:dk2>
      <a:lt2>
        <a:srgbClr val="FFFFFF"/>
      </a:lt2>
      <a:accent1>
        <a:srgbClr val="45A7AA"/>
      </a:accent1>
      <a:accent2>
        <a:srgbClr val="45A7AA"/>
      </a:accent2>
      <a:accent3>
        <a:srgbClr val="F3AF1C"/>
      </a:accent3>
      <a:accent4>
        <a:srgbClr val="F3AF1C"/>
      </a:accent4>
      <a:accent5>
        <a:srgbClr val="0B3837"/>
      </a:accent5>
      <a:accent6>
        <a:srgbClr val="0B3837"/>
      </a:accent6>
      <a:hlink>
        <a:srgbClr val="45A7AA"/>
      </a:hlink>
      <a:folHlink>
        <a:srgbClr val="45A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CC7734-B553-864C-A732-69F86653039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5C87C6C91D8C4B9EDA6DAC9A2B7563" ma:contentTypeVersion="34" ma:contentTypeDescription="Create a new document." ma:contentTypeScope="" ma:versionID="c234bf3713dbe704c375f82d2db396b4">
  <xsd:schema xmlns:xsd="http://www.w3.org/2001/XMLSchema" xmlns:xs="http://www.w3.org/2001/XMLSchema" xmlns:p="http://schemas.microsoft.com/office/2006/metadata/properties" xmlns:ns2="8d6c21f1-06bf-4a93-b8bb-9ddd1864527f" xmlns:ns3="4040be58-80e4-4044-91f0-7cb9b760150c" targetNamespace="http://schemas.microsoft.com/office/2006/metadata/properties" ma:root="true" ma:fieldsID="f9c948eaa1a8a52adbf06454288a0ec1" ns2:_="" ns3:_="">
    <xsd:import namespace="8d6c21f1-06bf-4a93-b8bb-9ddd1864527f"/>
    <xsd:import namespace="4040be58-80e4-4044-91f0-7cb9b76015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c21f1-06bf-4a93-b8bb-9ddd18645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2" nillable="true" ma:displayName="Math Settings" ma:internalName="Math_Settings">
      <xsd:simpleType>
        <xsd:restriction base="dms:Text"/>
      </xsd:simple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Leaders" ma:index="25"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6"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7"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8" nillable="true" ma:displayName="Distribution Groups" ma:internalName="Distribution_Groups">
      <xsd:simpleType>
        <xsd:restriction base="dms:Note">
          <xsd:maxLength value="255"/>
        </xsd:restriction>
      </xsd:simpleType>
    </xsd:element>
    <xsd:element name="LMS_Mappings" ma:index="29" nillable="true" ma:displayName="LMS Mappings" ma:internalName="LMS_Mappings">
      <xsd:simpleType>
        <xsd:restriction base="dms:Note">
          <xsd:maxLength value="255"/>
        </xsd:restriction>
      </xsd:simpleType>
    </xsd:element>
    <xsd:element name="Invited_Leaders" ma:index="30" nillable="true" ma:displayName="Invited Leaders" ma:internalName="Invited_Leaders">
      <xsd:simpleType>
        <xsd:restriction base="dms:Note">
          <xsd:maxLength value="255"/>
        </xsd:restriction>
      </xsd:simpleType>
    </xsd:element>
    <xsd:element name="Invited_Members" ma:index="31" nillable="true" ma:displayName="Invited Members" ma:internalName="Invited_Member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Leaders_Only_SectionGroup" ma:index="33" nillable="true" ma:displayName="Has Leaders Only SectionGroup" ma:internalName="Has_Leaders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element name="Teams_Channel_Section_Location" ma:index="36" nillable="true" ma:displayName="Teams Channel Section Location" ma:internalName="Teams_Channel_Section_Location">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8cc70c95-2729-48d4-b598-f5cf3cd28594"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0be58-80e4-4044-91f0-7cb9b760150c"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1eb33a05-9c7c-4f51-bf53-1df43d630ac2}" ma:internalName="TaxCatchAll" ma:showField="CatchAllData" ma:web="4040be58-80e4-4044-91f0-7cb9b7601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faultSectionNames xmlns="8d6c21f1-06bf-4a93-b8bb-9ddd1864527f" xsi:nil="true"/>
    <Is_Collaboration_Space_Locked xmlns="8d6c21f1-06bf-4a93-b8bb-9ddd1864527f" xsi:nil="true"/>
    <Teams_Channel_Section_Location xmlns="8d6c21f1-06bf-4a93-b8bb-9ddd1864527f" xsi:nil="true"/>
    <LMS_Mappings xmlns="8d6c21f1-06bf-4a93-b8bb-9ddd1864527f" xsi:nil="true"/>
    <Invited_Leaders xmlns="8d6c21f1-06bf-4a93-b8bb-9ddd1864527f" xsi:nil="true"/>
    <Distribution_Groups xmlns="8d6c21f1-06bf-4a93-b8bb-9ddd1864527f" xsi:nil="true"/>
    <Self_Registration_Enabled xmlns="8d6c21f1-06bf-4a93-b8bb-9ddd1864527f" xsi:nil="true"/>
    <Has_Leaders_Only_SectionGroup xmlns="8d6c21f1-06bf-4a93-b8bb-9ddd1864527f" xsi:nil="true"/>
    <Math_Settings xmlns="8d6c21f1-06bf-4a93-b8bb-9ddd1864527f" xsi:nil="true"/>
    <Templates xmlns="8d6c21f1-06bf-4a93-b8bb-9ddd1864527f" xsi:nil="true"/>
    <Members xmlns="8d6c21f1-06bf-4a93-b8bb-9ddd1864527f">
      <UserInfo>
        <DisplayName/>
        <AccountId xsi:nil="true"/>
        <AccountType/>
      </UserInfo>
    </Members>
    <AppVersion xmlns="8d6c21f1-06bf-4a93-b8bb-9ddd1864527f" xsi:nil="true"/>
    <TeamsChannelId xmlns="8d6c21f1-06bf-4a93-b8bb-9ddd1864527f" xsi:nil="true"/>
    <IsNotebookLocked xmlns="8d6c21f1-06bf-4a93-b8bb-9ddd1864527f" xsi:nil="true"/>
    <TaxCatchAll xmlns="4040be58-80e4-4044-91f0-7cb9b760150c" xsi:nil="true"/>
    <FolderType xmlns="8d6c21f1-06bf-4a93-b8bb-9ddd1864527f" xsi:nil="true"/>
    <Owner xmlns="8d6c21f1-06bf-4a93-b8bb-9ddd1864527f">
      <UserInfo>
        <DisplayName/>
        <AccountId xsi:nil="true"/>
        <AccountType/>
      </UserInfo>
    </Owner>
    <Invited_Members xmlns="8d6c21f1-06bf-4a93-b8bb-9ddd1864527f" xsi:nil="true"/>
    <NotebookType xmlns="8d6c21f1-06bf-4a93-b8bb-9ddd1864527f" xsi:nil="true"/>
    <CultureName xmlns="8d6c21f1-06bf-4a93-b8bb-9ddd1864527f" xsi:nil="true"/>
    <Leaders xmlns="8d6c21f1-06bf-4a93-b8bb-9ddd1864527f">
      <UserInfo>
        <DisplayName/>
        <AccountId xsi:nil="true"/>
        <AccountType/>
      </UserInfo>
    </Leaders>
    <lcf76f155ced4ddcb4097134ff3c332f xmlns="8d6c21f1-06bf-4a93-b8bb-9ddd1864527f">
      <Terms xmlns="http://schemas.microsoft.com/office/infopath/2007/PartnerControls"/>
    </lcf76f155ced4ddcb4097134ff3c332f>
    <Member_Groups xmlns="8d6c21f1-06bf-4a93-b8bb-9ddd1864527f">
      <UserInfo>
        <DisplayName/>
        <AccountId xsi:nil="true"/>
        <AccountType/>
      </UserInfo>
    </Member_Group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1987">
  <b:Source>
    <b:Tag>Autar</b:Tag>
    <b:SourceType>Book</b:SourceType>
    <b:Guid>{8480DF16-F8A9-1344-86BB-7F0945DAF54A}</b:Guid>
    <b:Author>
      <b:Author>
        <b:NameList>
          <b:Person>
            <b:Last>Author</b:Last>
          </b:Person>
        </b:NameList>
      </b:Author>
    </b:Author>
    <b:Year>Year</b:Year>
    <b:Title>Example title</b:Title>
    <b:Publisher>www.example.com</b:Publisher>
    <b:RefOrder>1</b:RefOrder>
  </b:Source>
</b:Sources>
</file>

<file path=customXml/itemProps1.xml><?xml version="1.0" encoding="utf-8"?>
<ds:datastoreItem xmlns:ds="http://schemas.openxmlformats.org/officeDocument/2006/customXml" ds:itemID="{B96CC92A-0E4A-43CD-944C-79847A6AE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c21f1-06bf-4a93-b8bb-9ddd1864527f"/>
    <ds:schemaRef ds:uri="4040be58-80e4-4044-91f0-7cb9b7601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F6FF6-710D-437E-9867-888E648C5482}">
  <ds:schemaRefs>
    <ds:schemaRef ds:uri="http://schemas.microsoft.com/sharepoint/v3/contenttype/forms"/>
  </ds:schemaRefs>
</ds:datastoreItem>
</file>

<file path=customXml/itemProps3.xml><?xml version="1.0" encoding="utf-8"?>
<ds:datastoreItem xmlns:ds="http://schemas.openxmlformats.org/officeDocument/2006/customXml" ds:itemID="{7EDD8E42-E3E1-4E3D-B783-F1F389C43877}">
  <ds:schemaRefs>
    <ds:schemaRef ds:uri="http://schemas.microsoft.com/office/2006/metadata/properties"/>
    <ds:schemaRef ds:uri="http://schemas.microsoft.com/office/infopath/2007/PartnerControls"/>
    <ds:schemaRef ds:uri="8d6c21f1-06bf-4a93-b8bb-9ddd1864527f"/>
    <ds:schemaRef ds:uri="4040be58-80e4-4044-91f0-7cb9b760150c"/>
  </ds:schemaRefs>
</ds:datastoreItem>
</file>

<file path=customXml/itemProps4.xml><?xml version="1.0" encoding="utf-8"?>
<ds:datastoreItem xmlns:ds="http://schemas.openxmlformats.org/officeDocument/2006/customXml" ds:itemID="{986C4777-B6FC-9746-97F3-5B5D26593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NGI_ONTOCHAIN-doc-deliverables-final</Template>
  <TotalTime>0</TotalTime>
  <Pages>14</Pages>
  <Words>4333</Words>
  <Characters>24703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Relvão</dc:creator>
  <cp:keywords/>
  <dc:description/>
  <cp:lastModifiedBy>Nika Levikov</cp:lastModifiedBy>
  <cp:revision>2</cp:revision>
  <dcterms:created xsi:type="dcterms:W3CDTF">2026-07-07T10:21:00Z</dcterms:created>
  <dcterms:modified xsi:type="dcterms:W3CDTF">2026-07-07T10:21:00Z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0x010100205C87C6C91D8C4B9EDA6DAC9A2B7563</vt:lpwstr>
  </property>
  <property fmtid="{D5CDD505-2E9C-101B-9397-08002B2CF9AE}" pid="3" name="MediaServiceImageTags">
    <vt:lpwstr/>
  </property>
</Properties>
</file>